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F1D" w:rsidRPr="00494144" w:rsidRDefault="00797F1D" w:rsidP="00494144">
      <w:pPr>
        <w:spacing w:after="0" w:line="240" w:lineRule="auto"/>
        <w:jc w:val="center"/>
        <w:rPr>
          <w:rFonts w:ascii="Lucida Calligraphy" w:hAnsi="Lucida Calligraphy"/>
          <w:b/>
          <w:sz w:val="40"/>
          <w:szCs w:val="40"/>
          <w:u w:val="single"/>
        </w:rPr>
      </w:pPr>
      <w:r w:rsidRPr="00494144">
        <w:rPr>
          <w:rFonts w:ascii="Lucida Calligraphy" w:hAnsi="Lucida Calligraphy"/>
          <w:b/>
          <w:color w:val="C45911" w:themeColor="accent2" w:themeShade="BF"/>
          <w:sz w:val="40"/>
          <w:szCs w:val="40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It</w:t>
      </w:r>
      <w:r w:rsidR="001C4807" w:rsidRPr="00494144">
        <w:rPr>
          <w:rFonts w:ascii="Lucida Calligraphy" w:hAnsi="Lucida Calligraphy"/>
          <w:b/>
          <w:color w:val="C45911" w:themeColor="accent2" w:themeShade="BF"/>
          <w:sz w:val="40"/>
          <w:szCs w:val="40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’</w:t>
      </w:r>
      <w:r w:rsidRPr="00494144">
        <w:rPr>
          <w:rFonts w:ascii="Lucida Calligraphy" w:hAnsi="Lucida Calligraphy"/>
          <w:b/>
          <w:color w:val="C45911" w:themeColor="accent2" w:themeShade="BF"/>
          <w:sz w:val="40"/>
          <w:szCs w:val="40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 All in the Details</w:t>
      </w:r>
      <w:r w:rsidR="001C4807" w:rsidRPr="00494144">
        <w:rPr>
          <w:rFonts w:ascii="Lucida Calligraphy" w:hAnsi="Lucida Calligraphy"/>
          <w:b/>
          <w:color w:val="C45911" w:themeColor="accent2" w:themeShade="BF"/>
          <w:sz w:val="40"/>
          <w:szCs w:val="40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(Hu</w:t>
      </w:r>
      <w:r w:rsidR="00987CD1" w:rsidRPr="00494144">
        <w:rPr>
          <w:rFonts w:ascii="Lucida Calligraphy" w:hAnsi="Lucida Calligraphy"/>
          <w:b/>
          <w:color w:val="C45911" w:themeColor="accent2" w:themeShade="BF"/>
          <w:sz w:val="40"/>
          <w:szCs w:val="40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n</w:t>
      </w:r>
      <w:r w:rsidR="001C4807" w:rsidRPr="00494144">
        <w:rPr>
          <w:rFonts w:ascii="Lucida Calligraphy" w:hAnsi="Lucida Calligraphy"/>
          <w:b/>
          <w:color w:val="C45911" w:themeColor="accent2" w:themeShade="BF"/>
          <w:sz w:val="40"/>
          <w:szCs w:val="40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t)</w:t>
      </w:r>
    </w:p>
    <w:p w:rsidR="001C4807" w:rsidRDefault="001C4807" w:rsidP="00494144">
      <w:pPr>
        <w:spacing w:after="0" w:line="240" w:lineRule="auto"/>
        <w:jc w:val="center"/>
        <w:rPr>
          <w:b/>
          <w:sz w:val="40"/>
          <w:szCs w:val="40"/>
        </w:rPr>
      </w:pPr>
    </w:p>
    <w:p w:rsidR="00494144" w:rsidRPr="00494144" w:rsidRDefault="00494144" w:rsidP="00494144">
      <w:pPr>
        <w:spacing w:after="0" w:line="240" w:lineRule="auto"/>
        <w:jc w:val="center"/>
        <w:rPr>
          <w:b/>
          <w:sz w:val="40"/>
          <w:szCs w:val="40"/>
        </w:rPr>
        <w:sectPr w:rsidR="00494144" w:rsidRPr="00494144" w:rsidSect="00743A0C">
          <w:pgSz w:w="12240" w:h="15840"/>
          <w:pgMar w:top="360" w:right="720" w:bottom="630" w:left="720" w:header="720" w:footer="720" w:gutter="0"/>
          <w:cols w:space="720"/>
          <w:docGrid w:linePitch="360"/>
        </w:sectPr>
      </w:pPr>
    </w:p>
    <w:p w:rsidR="00147A38" w:rsidRDefault="00494144" w:rsidP="00494144">
      <w:pPr>
        <w:spacing w:after="0" w:line="240" w:lineRule="auto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2193925</wp:posOffset>
                </wp:positionV>
                <wp:extent cx="1973580" cy="297180"/>
                <wp:effectExtent l="0" t="0" r="26670" b="2667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2971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677C6A" id="Rounded Rectangle 3" o:spid="_x0000_s1026" style="position:absolute;margin-left:0;margin-top:172.75pt;width:155.4pt;height:23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" filled="f" strokecolor="#1f4d78 [1604]" strokeweight="1pt">
                <v:stroke joinstyle="miter"/>
              </v:roundrect>
            </w:pict>
          </mc:Fallback>
        </mc:AlternateContent>
      </w:r>
      <w:r w:rsidR="00797F1D" w:rsidRPr="00494144">
        <w:rPr>
          <w:b/>
          <w:noProof/>
          <w:sz w:val="40"/>
          <w:szCs w:val="40"/>
        </w:rPr>
        <w:drawing>
          <wp:inline distT="0" distB="0" distL="0" distR="0">
            <wp:extent cx="1981200" cy="21824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moskeag Gaug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144" w:rsidRDefault="00494144" w:rsidP="00494144">
      <w:pPr>
        <w:spacing w:after="0" w:line="240" w:lineRule="auto"/>
        <w:jc w:val="center"/>
        <w:rPr>
          <w:b/>
          <w:sz w:val="40"/>
          <w:szCs w:val="40"/>
        </w:rPr>
      </w:pPr>
    </w:p>
    <w:p w:rsidR="00494144" w:rsidRPr="00494144" w:rsidRDefault="00494144" w:rsidP="00494144">
      <w:pPr>
        <w:spacing w:after="0" w:line="240" w:lineRule="auto"/>
        <w:jc w:val="center"/>
        <w:rPr>
          <w:b/>
          <w:sz w:val="40"/>
          <w:szCs w:val="40"/>
        </w:rPr>
      </w:pPr>
    </w:p>
    <w:p w:rsidR="00797F1D" w:rsidRPr="00494144" w:rsidRDefault="00797F1D" w:rsidP="00494144">
      <w:pPr>
        <w:spacing w:after="0" w:line="240" w:lineRule="auto"/>
        <w:jc w:val="center"/>
        <w:rPr>
          <w:b/>
          <w:sz w:val="40"/>
          <w:szCs w:val="40"/>
        </w:rPr>
      </w:pPr>
      <w:r w:rsidRPr="00494144">
        <w:rPr>
          <w:b/>
          <w:noProof/>
          <w:sz w:val="40"/>
          <w:szCs w:val="40"/>
        </w:rPr>
        <w:drawing>
          <wp:inline distT="0" distB="0" distL="0" distR="0">
            <wp:extent cx="1981200" cy="13639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rrell in Pun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1D" w:rsidRPr="00494144" w:rsidRDefault="00494144" w:rsidP="00494144">
      <w:pPr>
        <w:spacing w:after="0" w:line="240" w:lineRule="auto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5F69DE" wp14:editId="756D55B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973580" cy="297180"/>
                <wp:effectExtent l="0" t="0" r="26670" b="2667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2971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BDFF56" id="Rounded Rectangle 5" o:spid="_x0000_s1026" style="position:absolute;margin-left:0;margin-top:0;width:155.4pt;height:23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" filled="f" strokecolor="#41719c" strokeweight="1pt">
                <v:stroke joinstyle="miter"/>
              </v:roundrect>
            </w:pict>
          </mc:Fallback>
        </mc:AlternateContent>
      </w:r>
    </w:p>
    <w:p w:rsidR="00797F1D" w:rsidRPr="00494144" w:rsidRDefault="00797F1D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</w:p>
    <w:p w:rsidR="001C4807" w:rsidRPr="00494144" w:rsidRDefault="00C55216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5F69DE" wp14:editId="756D55B1">
                <wp:simplePos x="0" y="0"/>
                <wp:positionH relativeFrom="column">
                  <wp:posOffset>0</wp:posOffset>
                </wp:positionH>
                <wp:positionV relativeFrom="paragraph">
                  <wp:posOffset>1521460</wp:posOffset>
                </wp:positionV>
                <wp:extent cx="1981200" cy="297180"/>
                <wp:effectExtent l="0" t="0" r="19050" b="2667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971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CA0798F" id="Rounded Rectangle 19" o:spid="_x0000_s1026" style="position:absolute;margin-left:0;margin-top:119.8pt;width:156pt;height:23.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" filled="f" strokecolor="#41719c" strokeweight="1pt">
                <v:stroke joinstyle="miter"/>
              </v:roundrect>
            </w:pict>
          </mc:Fallback>
        </mc:AlternateContent>
      </w:r>
      <w:r w:rsidR="001C4807" w:rsidRPr="00494144">
        <w:rPr>
          <w:b/>
          <w:noProof/>
          <w:sz w:val="40"/>
          <w:szCs w:val="40"/>
        </w:rPr>
        <w:drawing>
          <wp:inline distT="0" distB="0" distL="0" distR="0" wp14:anchorId="7DDC1423">
            <wp:extent cx="1995805" cy="1516380"/>
            <wp:effectExtent l="0" t="0" r="444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585" cy="1516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A38" w:rsidRPr="00494144" w:rsidRDefault="00147A38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</w:p>
    <w:p w:rsidR="00797F1D" w:rsidRPr="00494144" w:rsidRDefault="00797F1D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</w:p>
    <w:p w:rsidR="00797F1D" w:rsidRPr="00494144" w:rsidRDefault="00494144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5F69DE" wp14:editId="756D55B1">
                <wp:simplePos x="0" y="0"/>
                <wp:positionH relativeFrom="column">
                  <wp:posOffset>22860</wp:posOffset>
                </wp:positionH>
                <wp:positionV relativeFrom="paragraph">
                  <wp:posOffset>1518285</wp:posOffset>
                </wp:positionV>
                <wp:extent cx="2002790" cy="297180"/>
                <wp:effectExtent l="0" t="0" r="16510" b="2667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2790" cy="2971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BE5BB0E" id="Rounded Rectangle 26" o:spid="_x0000_s1026" style="position:absolute;margin-left:1.8pt;margin-top:119.55pt;width:157.7pt;height:23.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" filled="f" strokecolor="#41719c" strokeweight="1pt">
                <v:stroke joinstyle="miter"/>
              </v:roundrect>
            </w:pict>
          </mc:Fallback>
        </mc:AlternateContent>
      </w:r>
      <w:r w:rsidR="001C4807" w:rsidRPr="00494144">
        <w:rPr>
          <w:b/>
          <w:noProof/>
          <w:sz w:val="40"/>
          <w:szCs w:val="40"/>
        </w:rPr>
        <w:drawing>
          <wp:inline distT="0" distB="0" distL="0" distR="0" wp14:anchorId="7013B89F" wp14:editId="3F9EAF1D">
            <wp:extent cx="2025650" cy="15163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re Alarm2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942" cy="153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E22" w:rsidRDefault="00797F1D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  <w:r w:rsidRPr="00494144">
        <w:rPr>
          <w:b/>
          <w:noProof/>
          <w:sz w:val="40"/>
          <w:szCs w:val="40"/>
        </w:rPr>
        <w:drawing>
          <wp:inline distT="0" distB="0" distL="0" distR="0">
            <wp:extent cx="1996440" cy="2060429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eam Ja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091" cy="210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144" w:rsidRDefault="00494144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5F69DE" wp14:editId="756D55B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973580" cy="297180"/>
                <wp:effectExtent l="0" t="0" r="26670" b="2667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2971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A53A1C" id="Rounded Rectangle 28" o:spid="_x0000_s1026" style="position:absolute;margin-left:0;margin-top:-.05pt;width:155.4pt;height:23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" filled="f" strokecolor="#41719c" strokeweight="1pt">
                <v:stroke joinstyle="miter"/>
              </v:roundrect>
            </w:pict>
          </mc:Fallback>
        </mc:AlternateContent>
      </w:r>
    </w:p>
    <w:p w:rsidR="00494144" w:rsidRPr="00494144" w:rsidRDefault="00494144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</w:p>
    <w:p w:rsidR="00F24B20" w:rsidRDefault="00C55216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5F69DE" wp14:editId="756D55B1">
                <wp:simplePos x="0" y="0"/>
                <wp:positionH relativeFrom="column">
                  <wp:posOffset>137160</wp:posOffset>
                </wp:positionH>
                <wp:positionV relativeFrom="paragraph">
                  <wp:posOffset>3484245</wp:posOffset>
                </wp:positionV>
                <wp:extent cx="1711325" cy="297180"/>
                <wp:effectExtent l="0" t="0" r="22225" b="2667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325" cy="2971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C011185" id="Rounded Rectangle 29" o:spid="_x0000_s1026" style="position:absolute;margin-left:10.8pt;margin-top:274.35pt;width:134.75pt;height:23.4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" filled="f" strokecolor="#41719c" strokeweight="1pt">
                <v:stroke joinstyle="miter"/>
              </v:roundrect>
            </w:pict>
          </mc:Fallback>
        </mc:AlternateContent>
      </w:r>
      <w:r w:rsidR="00161E22" w:rsidRPr="00494144">
        <w:rPr>
          <w:b/>
          <w:noProof/>
          <w:sz w:val="40"/>
          <w:szCs w:val="40"/>
        </w:rPr>
        <w:drawing>
          <wp:inline distT="0" distB="0" distL="0" distR="0" wp14:anchorId="0DCD290D" wp14:editId="12AC9D2F">
            <wp:extent cx="1711569" cy="3485677"/>
            <wp:effectExtent l="0" t="0" r="3175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ream Process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479" cy="349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144" w:rsidRDefault="00494144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</w:p>
    <w:p w:rsidR="00494144" w:rsidRPr="00494144" w:rsidRDefault="00494144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</w:p>
    <w:p w:rsidR="00987CD1" w:rsidRPr="00494144" w:rsidRDefault="00C55216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5F69DE" wp14:editId="756D55B1">
                <wp:simplePos x="0" y="0"/>
                <wp:positionH relativeFrom="column">
                  <wp:posOffset>83820</wp:posOffset>
                </wp:positionH>
                <wp:positionV relativeFrom="paragraph">
                  <wp:posOffset>1678940</wp:posOffset>
                </wp:positionV>
                <wp:extent cx="1800860" cy="297180"/>
                <wp:effectExtent l="0" t="0" r="27940" b="2667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860" cy="2971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06912AC" id="Rounded Rectangle 30" o:spid="_x0000_s1026" style="position:absolute;margin-left:6.6pt;margin-top:132.2pt;width:141.8pt;height:23.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" filled="f" strokecolor="#41719c" strokeweight="1pt">
                <v:stroke joinstyle="miter"/>
              </v:roundrect>
            </w:pict>
          </mc:Fallback>
        </mc:AlternateContent>
      </w:r>
      <w:r w:rsidR="00797F1D" w:rsidRPr="00494144">
        <w:rPr>
          <w:b/>
          <w:noProof/>
          <w:sz w:val="40"/>
          <w:szCs w:val="40"/>
        </w:rPr>
        <w:drawing>
          <wp:inline distT="0" distB="0" distL="0" distR="0">
            <wp:extent cx="1801475" cy="1668780"/>
            <wp:effectExtent l="0" t="0" r="889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ederal 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386" cy="169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B20" w:rsidRPr="00494144" w:rsidRDefault="00F24B20" w:rsidP="00494144">
      <w:pPr>
        <w:spacing w:after="0" w:line="240" w:lineRule="auto"/>
        <w:jc w:val="center"/>
        <w:rPr>
          <w:noProof/>
          <w:sz w:val="40"/>
          <w:szCs w:val="40"/>
        </w:rPr>
      </w:pPr>
    </w:p>
    <w:p w:rsidR="00797F1D" w:rsidRPr="00494144" w:rsidRDefault="00677096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5F69DE" wp14:editId="756D55B1">
                <wp:simplePos x="0" y="0"/>
                <wp:positionH relativeFrom="column">
                  <wp:posOffset>68580</wp:posOffset>
                </wp:positionH>
                <wp:positionV relativeFrom="paragraph">
                  <wp:posOffset>1691005</wp:posOffset>
                </wp:positionV>
                <wp:extent cx="1844040" cy="297180"/>
                <wp:effectExtent l="0" t="0" r="22860" b="2667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2971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648411" id="Rounded Rectangle 31" o:spid="_x0000_s1026" style="position:absolute;margin-left:5.4pt;margin-top:133.15pt;width:145.2pt;height:23.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" filled="f" strokecolor="#41719c" strokeweight="1pt">
                <v:stroke joinstyle="miter"/>
              </v:roundrect>
            </w:pict>
          </mc:Fallback>
        </mc:AlternateContent>
      </w:r>
      <w:r w:rsidR="00797F1D" w:rsidRPr="00494144">
        <w:rPr>
          <w:b/>
          <w:noProof/>
          <w:sz w:val="40"/>
          <w:szCs w:val="40"/>
        </w:rPr>
        <w:drawing>
          <wp:inline distT="0" distB="0" distL="0" distR="0">
            <wp:extent cx="1844040" cy="1702191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re Engin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061" cy="171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CD1" w:rsidRPr="00494144" w:rsidRDefault="00987CD1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</w:p>
    <w:p w:rsidR="00AB0EA3" w:rsidRPr="00494144" w:rsidRDefault="00AB0EA3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</w:p>
    <w:p w:rsidR="00797F1D" w:rsidRPr="00494144" w:rsidRDefault="00C55216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5F69DE" wp14:editId="756D55B1">
                <wp:simplePos x="0" y="0"/>
                <wp:positionH relativeFrom="column">
                  <wp:posOffset>44450</wp:posOffset>
                </wp:positionH>
                <wp:positionV relativeFrom="paragraph">
                  <wp:posOffset>1472565</wp:posOffset>
                </wp:positionV>
                <wp:extent cx="1912620" cy="297180"/>
                <wp:effectExtent l="0" t="0" r="11430" b="2667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620" cy="2971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E925CE" id="Rounded Rectangle 32" o:spid="_x0000_s1026" style="position:absolute;margin-left:3.5pt;margin-top:115.95pt;width:150.6pt;height:23.4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" filled="f" strokecolor="#41719c" strokeweight="1pt">
                <v:stroke joinstyle="miter"/>
              </v:roundrect>
            </w:pict>
          </mc:Fallback>
        </mc:AlternateContent>
      </w:r>
      <w:r w:rsidR="00797F1D" w:rsidRPr="00494144">
        <w:rPr>
          <w:b/>
          <w:noProof/>
          <w:sz w:val="40"/>
          <w:szCs w:val="40"/>
        </w:rPr>
        <w:drawing>
          <wp:inline distT="0" distB="0" distL="0" distR="0">
            <wp:extent cx="1866900" cy="14719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re Helme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634" cy="147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CD1" w:rsidRPr="00494144" w:rsidRDefault="00987CD1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</w:p>
    <w:p w:rsidR="00987CD1" w:rsidRPr="00494144" w:rsidRDefault="00987CD1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</w:p>
    <w:p w:rsidR="00797F1D" w:rsidRDefault="00C55216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5F69DE" wp14:editId="756D55B1">
                <wp:simplePos x="0" y="0"/>
                <wp:positionH relativeFrom="column">
                  <wp:posOffset>99060</wp:posOffset>
                </wp:positionH>
                <wp:positionV relativeFrom="paragraph">
                  <wp:posOffset>1750060</wp:posOffset>
                </wp:positionV>
                <wp:extent cx="1813560" cy="297180"/>
                <wp:effectExtent l="0" t="0" r="15240" b="26670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2971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BDCF3F4" id="Rounded Rectangle 33" o:spid="_x0000_s1026" style="position:absolute;margin-left:7.8pt;margin-top:137.8pt;width:142.8pt;height:23.4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" filled="f" strokecolor="#41719c" strokeweight="1pt">
                <v:stroke joinstyle="miter"/>
              </v:roundrect>
            </w:pict>
          </mc:Fallback>
        </mc:AlternateContent>
      </w:r>
      <w:r w:rsidR="00797F1D" w:rsidRPr="00494144">
        <w:rPr>
          <w:b/>
          <w:noProof/>
          <w:sz w:val="40"/>
          <w:szCs w:val="40"/>
        </w:rPr>
        <w:drawing>
          <wp:inline distT="0" distB="0" distL="0" distR="0">
            <wp:extent cx="1790377" cy="175260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eadlamp Forest Range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380" cy="176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144" w:rsidRDefault="00494144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</w:p>
    <w:p w:rsidR="00494144" w:rsidRPr="00494144" w:rsidRDefault="00494144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</w:p>
    <w:p w:rsidR="00AB0EA3" w:rsidRDefault="00797F1D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  <w:r w:rsidRPr="00494144">
        <w:rPr>
          <w:b/>
          <w:noProof/>
          <w:sz w:val="40"/>
          <w:szCs w:val="40"/>
        </w:rPr>
        <w:drawing>
          <wp:inline distT="0" distB="0" distL="0" distR="0">
            <wp:extent cx="1934251" cy="1569720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ears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212" cy="161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144" w:rsidRDefault="00494144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5F69DE" wp14:editId="756D55B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973580" cy="297180"/>
                <wp:effectExtent l="0" t="0" r="26670" b="2667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2971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73C386" id="Rounded Rectangle 34" o:spid="_x0000_s1026" style="position:absolute;margin-left:0;margin-top:0;width:155.4pt;height:23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" filled="f" strokecolor="#41719c" strokeweight="1pt">
                <v:stroke joinstyle="miter"/>
              </v:roundrect>
            </w:pict>
          </mc:Fallback>
        </mc:AlternateContent>
      </w:r>
    </w:p>
    <w:p w:rsidR="00797F1D" w:rsidRDefault="00797F1D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  <w:r w:rsidRPr="00494144">
        <w:rPr>
          <w:b/>
          <w:noProof/>
          <w:sz w:val="40"/>
          <w:szCs w:val="40"/>
        </w:rPr>
        <w:lastRenderedPageBreak/>
        <w:drawing>
          <wp:inline distT="0" distB="0" distL="0" distR="0">
            <wp:extent cx="2088866" cy="1934210"/>
            <wp:effectExtent l="0" t="0" r="6985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rse Blinker 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480" cy="19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144" w:rsidRPr="00494144" w:rsidRDefault="00494144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5F69DE" wp14:editId="756D55B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973580" cy="297180"/>
                <wp:effectExtent l="0" t="0" r="26670" b="2667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2971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3383AD" id="Rounded Rectangle 35" o:spid="_x0000_s1026" style="position:absolute;margin-left:0;margin-top:-.05pt;width:155.4pt;height:23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" filled="f" strokecolor="#41719c" strokeweight="1pt">
                <v:stroke joinstyle="miter"/>
              </v:roundrect>
            </w:pict>
          </mc:Fallback>
        </mc:AlternateContent>
      </w:r>
    </w:p>
    <w:p w:rsidR="00AB0EA3" w:rsidRPr="00494144" w:rsidRDefault="00AB0EA3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</w:p>
    <w:p w:rsidR="00797F1D" w:rsidRDefault="00797F1D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  <w:r w:rsidRPr="00494144">
        <w:rPr>
          <w:b/>
          <w:noProof/>
          <w:sz w:val="40"/>
          <w:szCs w:val="40"/>
        </w:rPr>
        <w:drawing>
          <wp:inline distT="0" distB="0" distL="0" distR="0">
            <wp:extent cx="1927860" cy="1847532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John Deer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664" cy="185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144" w:rsidRPr="00494144" w:rsidRDefault="00494144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5F69DE" wp14:editId="756D55B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973580" cy="297180"/>
                <wp:effectExtent l="0" t="0" r="26670" b="2667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2971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2F870B" id="Rounded Rectangle 36" o:spid="_x0000_s1026" style="position:absolute;margin-left:0;margin-top:0;width:155.4pt;height:23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" filled="f" strokecolor="#41719c" strokeweight="1pt">
                <v:stroke joinstyle="miter"/>
              </v:roundrect>
            </w:pict>
          </mc:Fallback>
        </mc:AlternateContent>
      </w:r>
    </w:p>
    <w:p w:rsidR="009D53DE" w:rsidRPr="00494144" w:rsidRDefault="009D53DE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</w:p>
    <w:p w:rsidR="00797F1D" w:rsidRPr="00494144" w:rsidRDefault="00C55216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5F69DE" wp14:editId="756D55B1">
                <wp:simplePos x="0" y="0"/>
                <wp:positionH relativeFrom="column">
                  <wp:posOffset>0</wp:posOffset>
                </wp:positionH>
                <wp:positionV relativeFrom="paragraph">
                  <wp:posOffset>784860</wp:posOffset>
                </wp:positionV>
                <wp:extent cx="1973580" cy="297180"/>
                <wp:effectExtent l="0" t="0" r="26670" b="2667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2971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5A6E85" id="Rounded Rectangle 37" o:spid="_x0000_s1026" style="position:absolute;margin-left:0;margin-top:61.8pt;width:155.4pt;height:23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" filled="f" strokecolor="#41719c" strokeweight="1pt">
                <v:stroke joinstyle="miter"/>
              </v:roundrect>
            </w:pict>
          </mc:Fallback>
        </mc:AlternateContent>
      </w:r>
      <w:r w:rsidR="00797F1D" w:rsidRPr="00494144">
        <w:rPr>
          <w:b/>
          <w:noProof/>
          <w:sz w:val="40"/>
          <w:szCs w:val="40"/>
        </w:rPr>
        <w:drawing>
          <wp:inline distT="0" distB="0" distL="0" distR="0">
            <wp:extent cx="1981200" cy="7835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ady B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216" w:rsidRDefault="00C55216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</w:p>
    <w:p w:rsidR="00C55216" w:rsidRDefault="00C55216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</w:p>
    <w:p w:rsidR="00797F1D" w:rsidRDefault="00797F1D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  <w:r w:rsidRPr="00494144">
        <w:rPr>
          <w:b/>
          <w:noProof/>
          <w:sz w:val="40"/>
          <w:szCs w:val="40"/>
        </w:rPr>
        <w:drawing>
          <wp:inline distT="0" distB="0" distL="0" distR="0">
            <wp:extent cx="1981200" cy="165417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aFrance Bell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144" w:rsidRDefault="00494144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5F69DE" wp14:editId="756D55B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973580" cy="297180"/>
                <wp:effectExtent l="0" t="0" r="26670" b="2667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2971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3F80F0" id="Rounded Rectangle 38" o:spid="_x0000_s1026" style="position:absolute;margin-left:0;margin-top:0;width:155.4pt;height:23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" filled="f" strokecolor="#41719c" strokeweight="1pt">
                <v:stroke joinstyle="miter"/>
              </v:roundrect>
            </w:pict>
          </mc:Fallback>
        </mc:AlternateContent>
      </w:r>
    </w:p>
    <w:p w:rsidR="00494144" w:rsidRPr="00494144" w:rsidRDefault="00494144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</w:p>
    <w:p w:rsidR="00797F1D" w:rsidRDefault="00797F1D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  <w:r w:rsidRPr="00494144">
        <w:rPr>
          <w:b/>
          <w:noProof/>
          <w:sz w:val="40"/>
          <w:szCs w:val="40"/>
        </w:rPr>
        <w:drawing>
          <wp:inline distT="0" distB="0" distL="0" distR="0">
            <wp:extent cx="1981200" cy="1524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eathe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144" w:rsidRPr="00494144" w:rsidRDefault="00494144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5F69DE" wp14:editId="756D55B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973580" cy="297180"/>
                <wp:effectExtent l="0" t="0" r="26670" b="26670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2971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A1969F" id="Rounded Rectangle 39" o:spid="_x0000_s1026" style="position:absolute;margin-left:0;margin-top:-.05pt;width:155.4pt;height:23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" filled="f" strokecolor="#41719c" strokeweight="1pt">
                <v:stroke joinstyle="miter"/>
              </v:roundrect>
            </w:pict>
          </mc:Fallback>
        </mc:AlternateContent>
      </w:r>
    </w:p>
    <w:p w:rsidR="009D53DE" w:rsidRPr="00494144" w:rsidRDefault="009D53DE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</w:p>
    <w:p w:rsidR="00797F1D" w:rsidRDefault="00797F1D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  <w:r w:rsidRPr="00494144">
        <w:rPr>
          <w:b/>
          <w:noProof/>
          <w:sz w:val="40"/>
          <w:szCs w:val="40"/>
        </w:rPr>
        <w:drawing>
          <wp:inline distT="0" distB="0" distL="0" distR="0" wp14:anchorId="3891B415" wp14:editId="48B64F03">
            <wp:extent cx="1981200" cy="138684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tanley 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144" w:rsidRPr="00494144" w:rsidRDefault="00494144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5F69DE" wp14:editId="756D55B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973580" cy="297180"/>
                <wp:effectExtent l="0" t="0" r="26670" b="26670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2971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340EF9" id="Rounded Rectangle 40" o:spid="_x0000_s1026" style="position:absolute;margin-left:0;margin-top:0;width:155.4pt;height:23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" filled="f" strokecolor="#41719c" strokeweight="1pt">
                <v:stroke joinstyle="miter"/>
              </v:roundrect>
            </w:pict>
          </mc:Fallback>
        </mc:AlternateContent>
      </w:r>
    </w:p>
    <w:p w:rsidR="00797F1D" w:rsidRPr="00494144" w:rsidRDefault="00797F1D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</w:p>
    <w:p w:rsidR="00797F1D" w:rsidRPr="00494144" w:rsidRDefault="00797F1D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  <w:r w:rsidRPr="00494144">
        <w:rPr>
          <w:b/>
          <w:noProof/>
          <w:sz w:val="40"/>
          <w:szCs w:val="40"/>
        </w:rPr>
        <w:drawing>
          <wp:inline distT="0" distB="0" distL="0" distR="0">
            <wp:extent cx="1981200" cy="1676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oller 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216" w:rsidRDefault="00494144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65F69DE" wp14:editId="756D55B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973580" cy="297180"/>
                <wp:effectExtent l="0" t="0" r="26670" b="2667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2971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76216C" id="Rounded Rectangle 41" o:spid="_x0000_s1026" style="position:absolute;margin-left:0;margin-top:-.05pt;width:155.4pt;height:23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" filled="f" strokecolor="#41719c" strokeweight="1pt">
                <v:stroke joinstyle="miter"/>
              </v:roundrect>
            </w:pict>
          </mc:Fallback>
        </mc:AlternateContent>
      </w:r>
    </w:p>
    <w:p w:rsidR="00C55216" w:rsidRDefault="00C55216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</w:p>
    <w:p w:rsidR="00AB0EA3" w:rsidRDefault="00AB0EA3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  <w:r w:rsidRPr="00494144">
        <w:rPr>
          <w:b/>
          <w:noProof/>
          <w:sz w:val="40"/>
          <w:szCs w:val="40"/>
        </w:rPr>
        <w:drawing>
          <wp:inline distT="0" distB="0" distL="0" distR="0" wp14:anchorId="20430E64" wp14:editId="478BD11E">
            <wp:extent cx="1981200" cy="182118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udebaker (2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144" w:rsidRPr="00494144" w:rsidRDefault="00494144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65F69DE" wp14:editId="756D55B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973580" cy="297180"/>
                <wp:effectExtent l="0" t="0" r="26670" b="26670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2971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8E6E3B" id="Rounded Rectangle 42" o:spid="_x0000_s1026" style="position:absolute;margin-left:0;margin-top:0;width:155.4pt;height:23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" filled="f" strokecolor="#41719c" strokeweight="1pt">
                <v:stroke joinstyle="miter"/>
              </v:roundrect>
            </w:pict>
          </mc:Fallback>
        </mc:AlternateContent>
      </w:r>
    </w:p>
    <w:p w:rsidR="005C476D" w:rsidRPr="00494144" w:rsidRDefault="005C476D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</w:p>
    <w:p w:rsidR="00797F1D" w:rsidRPr="00494144" w:rsidRDefault="00797F1D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  <w:r w:rsidRPr="00494144">
        <w:rPr>
          <w:b/>
          <w:noProof/>
          <w:sz w:val="40"/>
          <w:szCs w:val="40"/>
        </w:rPr>
        <w:drawing>
          <wp:inline distT="0" distB="0" distL="0" distR="0">
            <wp:extent cx="1981200" cy="134874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hack Sig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144" w:rsidRDefault="00494144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5F69DE" wp14:editId="756D55B1">
                <wp:simplePos x="0" y="0"/>
                <wp:positionH relativeFrom="column">
                  <wp:align>left</wp:align>
                </wp:positionH>
                <wp:positionV relativeFrom="paragraph">
                  <wp:posOffset>4445</wp:posOffset>
                </wp:positionV>
                <wp:extent cx="1973580" cy="297180"/>
                <wp:effectExtent l="0" t="0" r="26670" b="26670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2971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4FEFBB" id="Rounded Rectangle 43" o:spid="_x0000_s1026" style="position:absolute;margin-left:0;margin-top:.35pt;width:155.4pt;height:23.4pt;z-index:251698176;visibility:visible;mso-wrap-style:square;mso-wrap-distance-left:9pt;mso-wrap-distance-top:0;mso-wrap-distance-right:9pt;mso-wrap-distance-bottom:0;mso-position-horizontal:left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" filled="f" strokecolor="#41719c" strokeweight="1pt">
                <v:stroke joinstyle="miter"/>
              </v:roundrect>
            </w:pict>
          </mc:Fallback>
        </mc:AlternateContent>
      </w:r>
    </w:p>
    <w:p w:rsidR="005C476D" w:rsidRPr="00494144" w:rsidRDefault="005C476D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</w:p>
    <w:p w:rsidR="00797F1D" w:rsidRDefault="00494144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5F69DE" wp14:editId="756D55B1">
                <wp:simplePos x="0" y="0"/>
                <wp:positionH relativeFrom="margin">
                  <wp:align>right</wp:align>
                </wp:positionH>
                <wp:positionV relativeFrom="paragraph">
                  <wp:posOffset>1783080</wp:posOffset>
                </wp:positionV>
                <wp:extent cx="1973580" cy="297180"/>
                <wp:effectExtent l="0" t="0" r="26670" b="26670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2971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C85C74" id="Rounded Rectangle 44" o:spid="_x0000_s1026" style="position:absolute;margin-left:104.2pt;margin-top:140.4pt;width:155.4pt;height:23.4pt;z-index:2517002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" filled="f" strokecolor="#41719c" strokeweight="1pt">
                <v:stroke joinstyle="miter"/>
                <w10:wrap anchorx="margin"/>
              </v:roundrect>
            </w:pict>
          </mc:Fallback>
        </mc:AlternateContent>
      </w:r>
      <w:r w:rsidR="00797F1D" w:rsidRPr="00494144">
        <w:rPr>
          <w:b/>
          <w:noProof/>
          <w:sz w:val="40"/>
          <w:szCs w:val="40"/>
        </w:rPr>
        <w:drawing>
          <wp:inline distT="0" distB="0" distL="0" distR="0">
            <wp:extent cx="1981200" cy="178308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ingle Reo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144" w:rsidRPr="00494144" w:rsidRDefault="00494144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</w:p>
    <w:p w:rsidR="005C476D" w:rsidRPr="00494144" w:rsidRDefault="005C476D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</w:p>
    <w:p w:rsidR="00797F1D" w:rsidRDefault="00677096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5F69DE" wp14:editId="756D55B1">
                <wp:simplePos x="0" y="0"/>
                <wp:positionH relativeFrom="column">
                  <wp:posOffset>-7620</wp:posOffset>
                </wp:positionH>
                <wp:positionV relativeFrom="paragraph">
                  <wp:posOffset>1528445</wp:posOffset>
                </wp:positionV>
                <wp:extent cx="1973580" cy="297180"/>
                <wp:effectExtent l="0" t="0" r="26670" b="26670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2971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6732F5" id="Rounded Rectangle 45" o:spid="_x0000_s1026" style="position:absolute;margin-left:-.6pt;margin-top:120.35pt;width:155.4pt;height:23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" filled="f" strokecolor="#41719c" strokeweight="1pt">
                <v:stroke joinstyle="miter"/>
              </v:roundrect>
            </w:pict>
          </mc:Fallback>
        </mc:AlternateContent>
      </w:r>
      <w:r w:rsidR="00797F1D" w:rsidRPr="00494144">
        <w:rPr>
          <w:b/>
          <w:noProof/>
          <w:sz w:val="40"/>
          <w:szCs w:val="40"/>
        </w:rPr>
        <w:drawing>
          <wp:inline distT="0" distB="0" distL="0" distR="0">
            <wp:extent cx="1981200" cy="151638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eigh Bell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096" w:rsidRPr="00494144" w:rsidRDefault="00677096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</w:p>
    <w:p w:rsidR="005C476D" w:rsidRPr="00494144" w:rsidRDefault="005C476D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  <w:bookmarkStart w:id="0" w:name="_GoBack"/>
      <w:bookmarkEnd w:id="0"/>
    </w:p>
    <w:p w:rsidR="00797F1D" w:rsidRPr="00494144" w:rsidRDefault="00494144" w:rsidP="00494144">
      <w:pPr>
        <w:spacing w:after="0" w:line="240" w:lineRule="auto"/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65F69DE" wp14:editId="756D55B1">
                <wp:simplePos x="0" y="0"/>
                <wp:positionH relativeFrom="column">
                  <wp:align>left</wp:align>
                </wp:positionH>
                <wp:positionV relativeFrom="paragraph">
                  <wp:posOffset>1714500</wp:posOffset>
                </wp:positionV>
                <wp:extent cx="1973580" cy="297180"/>
                <wp:effectExtent l="0" t="0" r="26670" b="2667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2971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E25321" id="Rounded Rectangle 46" o:spid="_x0000_s1026" style="position:absolute;margin-left:0;margin-top:135pt;width:155.4pt;height:23.4pt;z-index:251704320;visibility:visible;mso-wrap-style:square;mso-wrap-distance-left:9pt;mso-wrap-distance-top:0;mso-wrap-distance-right:9pt;mso-wrap-distance-bottom:0;mso-position-horizontal:left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" filled="f" strokecolor="#41719c" strokeweight="1pt">
                <v:stroke joinstyle="miter"/>
              </v:roundrect>
            </w:pict>
          </mc:Fallback>
        </mc:AlternateContent>
      </w:r>
      <w:r w:rsidR="00797F1D" w:rsidRPr="00494144">
        <w:rPr>
          <w:b/>
          <w:noProof/>
          <w:sz w:val="40"/>
          <w:szCs w:val="40"/>
        </w:rPr>
        <w:drawing>
          <wp:inline distT="0" distB="0" distL="0" distR="0">
            <wp:extent cx="1981200" cy="17068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eigh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7F1D" w:rsidRPr="00494144" w:rsidSect="00494144">
      <w:type w:val="continuous"/>
      <w:pgSz w:w="12240" w:h="15840"/>
      <w:pgMar w:top="990" w:right="720" w:bottom="36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F1D"/>
    <w:rsid w:val="00147A38"/>
    <w:rsid w:val="00161E22"/>
    <w:rsid w:val="001C4807"/>
    <w:rsid w:val="001D6562"/>
    <w:rsid w:val="00494144"/>
    <w:rsid w:val="005C476D"/>
    <w:rsid w:val="00677096"/>
    <w:rsid w:val="00743A0C"/>
    <w:rsid w:val="00797F1D"/>
    <w:rsid w:val="00987CD1"/>
    <w:rsid w:val="009D53DE"/>
    <w:rsid w:val="00AB0EA3"/>
    <w:rsid w:val="00C55216"/>
    <w:rsid w:val="00F24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9D0B9"/>
  <w15:chartTrackingRefBased/>
  <w15:docId w15:val="{861C8E41-B8A7-44E3-9D54-FC94758AF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0E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E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FF4C91BF</Template>
  <TotalTime>84</TotalTime>
  <Pages>2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Lippitt</dc:creator>
  <cp:keywords/>
  <dc:description/>
  <cp:lastModifiedBy>Pat</cp:lastModifiedBy>
  <cp:revision>7</cp:revision>
  <cp:lastPrinted>2018-08-09T15:52:00Z</cp:lastPrinted>
  <dcterms:created xsi:type="dcterms:W3CDTF">2018-08-02T17:55:00Z</dcterms:created>
  <dcterms:modified xsi:type="dcterms:W3CDTF">2019-07-09T16:09:00Z</dcterms:modified>
</cp:coreProperties>
</file>