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F9" w:rsidRPr="00EE0815" w:rsidRDefault="009274E6" w:rsidP="00EE0815">
      <w:pPr>
        <w:spacing w:after="0" w:line="240" w:lineRule="auto"/>
        <w:jc w:val="center"/>
        <w:rPr>
          <w:rFonts w:ascii="Lucida Calligraphy" w:hAnsi="Lucida Calligraphy"/>
          <w:b/>
          <w:color w:val="262626" w:themeColor="text1" w:themeTint="D9"/>
          <w:sz w:val="44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Lucida Calligraphy" w:hAnsi="Lucida Calligraphy"/>
          <w:b/>
          <w:color w:val="262626" w:themeColor="text1" w:themeTint="D9"/>
          <w:sz w:val="44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Signs-Signs Everywhere a Sign!!!</w:t>
      </w:r>
      <w:r w:rsidR="00EE0815">
        <w:rPr>
          <w:rFonts w:ascii="Lucida Calligraphy" w:hAnsi="Lucida Calligraphy"/>
          <w:b/>
          <w:color w:val="262626" w:themeColor="text1" w:themeTint="D9"/>
          <w:sz w:val="44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8B242D" w:rsidRPr="00D70358">
        <w:rPr>
          <w:rFonts w:ascii="Lucida Calligraphy" w:hAnsi="Lucida Calligraphy"/>
          <w:b/>
          <w:color w:val="262626" w:themeColor="text1" w:themeTint="D9"/>
          <w:sz w:val="44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(Hunt)</w:t>
      </w:r>
    </w:p>
    <w:p w:rsidR="009D61CE" w:rsidRPr="00D70358" w:rsidRDefault="009D61CE" w:rsidP="00D70358">
      <w:pPr>
        <w:spacing w:after="0" w:line="240" w:lineRule="auto"/>
        <w:jc w:val="center"/>
        <w:rPr>
          <w:rFonts w:ascii="Lucida Calligraphy" w:hAnsi="Lucida Calligraphy"/>
          <w:b/>
          <w:color w:val="262626" w:themeColor="text1" w:themeTint="D9"/>
          <w:sz w:val="28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D61CE" w:rsidRPr="00D70358" w:rsidRDefault="009D61CE" w:rsidP="00D70358">
      <w:pPr>
        <w:spacing w:after="0" w:line="240" w:lineRule="auto"/>
        <w:jc w:val="center"/>
        <w:rPr>
          <w:rFonts w:ascii="Lucida Calligraphy" w:hAnsi="Lucida Calligraphy"/>
          <w:b/>
          <w:color w:val="262626" w:themeColor="text1" w:themeTint="D9"/>
          <w:sz w:val="28"/>
          <w:szCs w:val="32"/>
          <w:u w:val="single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9D61CE" w:rsidRPr="00D70358" w:rsidSect="00D70358">
          <w:pgSz w:w="12240" w:h="15840"/>
          <w:pgMar w:top="270" w:right="720" w:bottom="720" w:left="720" w:header="720" w:footer="720" w:gutter="0"/>
          <w:cols w:space="720"/>
          <w:docGrid w:linePitch="360"/>
        </w:sectPr>
      </w:pPr>
    </w:p>
    <w:p w:rsidR="00EE0815" w:rsidRDefault="003C360D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1882140</wp:posOffset>
                </wp:positionV>
                <wp:extent cx="1965960" cy="289560"/>
                <wp:effectExtent l="0" t="0" r="15240" b="1524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485547" id="Rounded Rectangle 21" o:spid="_x0000_s1026" style="position:absolute;margin-left:103.6pt;margin-top:148.2pt;width:154.8pt;height:22.8pt;z-index:251659264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" fillcolor="white [3201]" strokecolor="#323e4f [2415]" strokeweight="1pt">
                <v:stroke joinstyle="miter"/>
              </v:roundrect>
            </w:pict>
          </mc:Fallback>
        </mc:AlternateContent>
      </w:r>
      <w:r w:rsidR="00EE0815" w:rsidRPr="00EE0815">
        <w:rPr>
          <w:noProof/>
          <w:sz w:val="28"/>
          <w:szCs w:val="32"/>
        </w:rPr>
        <w:drawing>
          <wp:inline distT="0" distB="0" distL="0" distR="0">
            <wp:extent cx="1882140" cy="1879657"/>
            <wp:effectExtent l="0" t="0" r="3810" b="6350"/>
            <wp:docPr id="4" name="Picture 4" descr="P:\Scavenger Hunts &amp; Games\Sign Hunt\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cavenger Hunts &amp; Games\Sign Hunt\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15" cy="18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D" w:rsidRDefault="003C360D" w:rsidP="00D70358">
      <w:pPr>
        <w:spacing w:after="0"/>
        <w:jc w:val="center"/>
        <w:rPr>
          <w:noProof/>
          <w:sz w:val="28"/>
          <w:szCs w:val="32"/>
        </w:rPr>
      </w:pPr>
    </w:p>
    <w:p w:rsidR="003C360D" w:rsidRDefault="003C360D" w:rsidP="00D70358">
      <w:pPr>
        <w:spacing w:after="0"/>
        <w:jc w:val="center"/>
        <w:rPr>
          <w:noProof/>
          <w:sz w:val="28"/>
          <w:szCs w:val="32"/>
        </w:rPr>
      </w:pPr>
    </w:p>
    <w:p w:rsidR="00493695" w:rsidRPr="00D70358" w:rsidRDefault="00EE0815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AF1FA" wp14:editId="2121EFF2">
                <wp:simplePos x="0" y="0"/>
                <wp:positionH relativeFrom="column">
                  <wp:posOffset>7620</wp:posOffset>
                </wp:positionH>
                <wp:positionV relativeFrom="paragraph">
                  <wp:posOffset>1343025</wp:posOffset>
                </wp:positionV>
                <wp:extent cx="1965960" cy="289560"/>
                <wp:effectExtent l="0" t="0" r="15240" b="1524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6E73E2" id="Rounded Rectangle 27" o:spid="_x0000_s1026" style="position:absolute;margin-left:.6pt;margin-top:105.75pt;width:154.8pt;height:2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" fillcolor="window" strokecolor="#333f50" strokeweight="1pt">
                <v:stroke joinstyle="miter"/>
              </v:roundrect>
            </w:pict>
          </mc:Fallback>
        </mc:AlternateContent>
      </w:r>
      <w:r w:rsidRPr="00EE0815">
        <w:rPr>
          <w:noProof/>
          <w:sz w:val="28"/>
          <w:szCs w:val="32"/>
        </w:rPr>
        <w:drawing>
          <wp:inline distT="0" distB="0" distL="0" distR="0">
            <wp:extent cx="1981200" cy="1457985"/>
            <wp:effectExtent l="0" t="0" r="0" b="8890"/>
            <wp:docPr id="60" name="Picture 60" descr="P:\Scavenger Hunts &amp; Games\Sign Hunt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cavenger Hunts &amp; Games\Sign Hunt\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1A710E" w:rsidRPr="00D70358" w:rsidRDefault="001A710E" w:rsidP="00D70358">
      <w:pPr>
        <w:spacing w:after="0"/>
        <w:jc w:val="center"/>
        <w:rPr>
          <w:noProof/>
          <w:sz w:val="28"/>
          <w:szCs w:val="32"/>
        </w:rPr>
      </w:pPr>
    </w:p>
    <w:p w:rsidR="00D70358" w:rsidRDefault="001A710E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FAF1FA" wp14:editId="2121EFF2">
                <wp:simplePos x="0" y="0"/>
                <wp:positionH relativeFrom="column">
                  <wp:posOffset>-15240</wp:posOffset>
                </wp:positionH>
                <wp:positionV relativeFrom="paragraph">
                  <wp:posOffset>645160</wp:posOffset>
                </wp:positionV>
                <wp:extent cx="1965960" cy="289560"/>
                <wp:effectExtent l="0" t="0" r="15240" b="1524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A7121B" id="Rounded Rectangle 38" o:spid="_x0000_s1026" style="position:absolute;margin-left:-1.2pt;margin-top:50.8pt;width:154.8pt;height:22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vWm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Pr="001A710E">
        <w:rPr>
          <w:noProof/>
          <w:sz w:val="28"/>
          <w:szCs w:val="32"/>
        </w:rPr>
        <w:drawing>
          <wp:inline distT="0" distB="0" distL="0" distR="0">
            <wp:extent cx="1976034" cy="670560"/>
            <wp:effectExtent l="0" t="0" r="5715" b="0"/>
            <wp:docPr id="61" name="Picture 61" descr="P:\Scavenger Hunts &amp; Games\Sign Hunt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cavenger Hunts &amp; Games\Sign Hunt\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16" cy="68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E6" w:rsidRPr="00D70358" w:rsidRDefault="009274E6" w:rsidP="00D70358">
      <w:pPr>
        <w:spacing w:after="0"/>
        <w:jc w:val="center"/>
        <w:rPr>
          <w:noProof/>
          <w:sz w:val="28"/>
          <w:szCs w:val="32"/>
        </w:rPr>
      </w:pPr>
    </w:p>
    <w:p w:rsidR="00493695" w:rsidRPr="00D70358" w:rsidRDefault="0072150B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</w:p>
    <w:p w:rsidR="00D70358" w:rsidRDefault="003C360D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1833880</wp:posOffset>
                </wp:positionV>
                <wp:extent cx="1965960" cy="289560"/>
                <wp:effectExtent l="0" t="0" r="15240" b="1524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EF724D" id="Rounded Rectangle 39" o:spid="_x0000_s1026" style="position:absolute;margin-left:103.6pt;margin-top:144.4pt;width:154.8pt;height:22.8pt;z-index:251675648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6s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  <w:r w:rsidR="001A710E" w:rsidRPr="001A710E">
        <w:rPr>
          <w:noProof/>
          <w:sz w:val="28"/>
          <w:szCs w:val="32"/>
        </w:rPr>
        <w:drawing>
          <wp:inline distT="0" distB="0" distL="0" distR="0">
            <wp:extent cx="1790700" cy="1851706"/>
            <wp:effectExtent l="0" t="0" r="0" b="0"/>
            <wp:docPr id="62" name="Picture 62" descr="P:\Scavenger Hunts &amp; Games\Sign Hunt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cavenger Hunts &amp; Games\Sign Hunt\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51" cy="186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D" w:rsidRPr="00D70358" w:rsidRDefault="003C360D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493695" w:rsidRPr="00D70358" w:rsidRDefault="003C360D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1552690" wp14:editId="7AB5334F">
                <wp:simplePos x="0" y="0"/>
                <wp:positionH relativeFrom="column">
                  <wp:align>right</wp:align>
                </wp:positionH>
                <wp:positionV relativeFrom="paragraph">
                  <wp:posOffset>366395</wp:posOffset>
                </wp:positionV>
                <wp:extent cx="1965960" cy="289560"/>
                <wp:effectExtent l="0" t="0" r="15240" b="15240"/>
                <wp:wrapNone/>
                <wp:docPr id="100" name="Rounded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7FA293" id="Rounded Rectangle 100" o:spid="_x0000_s1026" style="position:absolute;margin-left:103.6pt;margin-top:28.85pt;width:154.8pt;height:22.8pt;z-index:251724800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LxlQIAADQ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" fillcolor="window" strokecolor="#333f50" strokeweight="1pt">
                <v:stroke joinstyle="miter"/>
              </v:roundrect>
            </w:pict>
          </mc:Fallback>
        </mc:AlternateContent>
      </w:r>
      <w:r w:rsidRPr="003C360D">
        <w:rPr>
          <w:noProof/>
          <w:sz w:val="28"/>
          <w:szCs w:val="32"/>
        </w:rPr>
        <w:drawing>
          <wp:inline distT="0" distB="0" distL="0" distR="0" wp14:anchorId="7CF2E1D1" wp14:editId="0CCE1281">
            <wp:extent cx="1977839" cy="411480"/>
            <wp:effectExtent l="0" t="0" r="3810" b="7620"/>
            <wp:docPr id="99" name="Picture 99" descr="P:\Scavenger Hunts &amp; Games\Sign Hunt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:\Scavenger Hunts &amp; Games\Sign Hunt\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669" cy="4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358"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1310005</wp:posOffset>
                </wp:positionV>
                <wp:extent cx="1965960" cy="289560"/>
                <wp:effectExtent l="0" t="0" r="15240" b="1524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6F90BE" id="Rounded Rectangle 28" o:spid="_x0000_s1026" style="position:absolute;margin-left:103.6pt;margin-top:103.15pt;width:154.8pt;height:22.8pt;z-index:251663360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vBWlA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</w:p>
    <w:p w:rsidR="00A428F9" w:rsidRPr="00D70358" w:rsidRDefault="001A710E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681990</wp:posOffset>
                </wp:positionV>
                <wp:extent cx="1965960" cy="289560"/>
                <wp:effectExtent l="0" t="0" r="15240" b="1524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829A07" id="Rounded Rectangle 34" o:spid="_x0000_s1026" style="position:absolute;margin-left:103.6pt;margin-top:53.7pt;width:154.8pt;height:22.8pt;z-index:251665408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Lc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  <w:r w:rsidRPr="001A710E">
        <w:rPr>
          <w:noProof/>
          <w:sz w:val="28"/>
          <w:szCs w:val="32"/>
        </w:rPr>
        <w:drawing>
          <wp:inline distT="0" distB="0" distL="0" distR="0" wp14:anchorId="7C0C9CB9" wp14:editId="0AE55AA0">
            <wp:extent cx="1981200" cy="685800"/>
            <wp:effectExtent l="0" t="0" r="0" b="0"/>
            <wp:docPr id="63" name="Picture 63" descr="P:\Scavenger Hunts &amp; Games\Sign Hunt\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cavenger Hunts &amp; Games\Sign Hunt\0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95" w:rsidRDefault="00493695" w:rsidP="00D70358">
      <w:pPr>
        <w:spacing w:after="0"/>
        <w:jc w:val="center"/>
        <w:rPr>
          <w:sz w:val="28"/>
          <w:szCs w:val="32"/>
        </w:rPr>
      </w:pPr>
    </w:p>
    <w:p w:rsidR="001A710E" w:rsidRPr="00D70358" w:rsidRDefault="001A710E" w:rsidP="00D70358">
      <w:pPr>
        <w:spacing w:after="0"/>
        <w:jc w:val="center"/>
        <w:rPr>
          <w:sz w:val="28"/>
          <w:szCs w:val="32"/>
        </w:rPr>
      </w:pPr>
    </w:p>
    <w:p w:rsidR="0072150B" w:rsidRPr="00D70358" w:rsidRDefault="00B67F74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FAF1FA" wp14:editId="2121EFF2">
                <wp:simplePos x="0" y="0"/>
                <wp:positionH relativeFrom="column">
                  <wp:posOffset>0</wp:posOffset>
                </wp:positionH>
                <wp:positionV relativeFrom="paragraph">
                  <wp:posOffset>1266288</wp:posOffset>
                </wp:positionV>
                <wp:extent cx="1965960" cy="289560"/>
                <wp:effectExtent l="0" t="0" r="15240" b="1524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52F43D" id="Rounded Rectangle 35" o:spid="_x0000_s1026" style="position:absolute;margin-left:0;margin-top:99.7pt;width:154.8pt;height:2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nW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="001A710E" w:rsidRPr="001A710E">
        <w:rPr>
          <w:noProof/>
          <w:sz w:val="28"/>
          <w:szCs w:val="32"/>
        </w:rPr>
        <w:drawing>
          <wp:inline distT="0" distB="0" distL="0" distR="0" wp14:anchorId="36D36C71" wp14:editId="67F3F1EF">
            <wp:extent cx="1981200" cy="1266190"/>
            <wp:effectExtent l="0" t="0" r="0" b="0"/>
            <wp:docPr id="64" name="Picture 64" descr="P:\Scavenger Hunts &amp; Games\Sign Hunt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cavenger Hunts &amp; Games\Sign Hunt\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D70358" w:rsidRPr="00D70358" w:rsidRDefault="001A710E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1107440</wp:posOffset>
                </wp:positionV>
                <wp:extent cx="1965960" cy="289560"/>
                <wp:effectExtent l="0" t="0" r="15240" b="1524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18E8F9" id="Rounded Rectangle 57" o:spid="_x0000_s1026" style="position:absolute;margin-left:103.6pt;margin-top:87.2pt;width:154.8pt;height:22.8pt;z-index:251712512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" fillcolor="window" strokecolor="#333f50" strokeweight="1pt">
                <v:stroke joinstyle="miter"/>
              </v:roundrect>
            </w:pict>
          </mc:Fallback>
        </mc:AlternateContent>
      </w:r>
      <w:r w:rsidRPr="001A710E">
        <w:rPr>
          <w:noProof/>
          <w:sz w:val="28"/>
          <w:szCs w:val="32"/>
        </w:rPr>
        <w:drawing>
          <wp:inline distT="0" distB="0" distL="0" distR="0">
            <wp:extent cx="1981200" cy="1093641"/>
            <wp:effectExtent l="0" t="0" r="0" b="0"/>
            <wp:docPr id="65" name="Picture 65" descr="P:\Scavenger Hunts &amp; Games\Sign Hunt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cavenger Hunts &amp; Games\Sign Hunt\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9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B" w:rsidRPr="00D70358" w:rsidRDefault="0072150B" w:rsidP="00D70358">
      <w:pPr>
        <w:spacing w:after="0"/>
        <w:jc w:val="center"/>
        <w:rPr>
          <w:noProof/>
          <w:sz w:val="28"/>
          <w:szCs w:val="32"/>
        </w:rPr>
      </w:pP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D70358" w:rsidRPr="00D70358" w:rsidRDefault="001A710E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3396615</wp:posOffset>
                </wp:positionV>
                <wp:extent cx="1965960" cy="289560"/>
                <wp:effectExtent l="0" t="0" r="15240" b="15240"/>
                <wp:wrapNone/>
                <wp:docPr id="37" name="Rounded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B5FD69" id="Rounded Rectangle 37" o:spid="_x0000_s1026" style="position:absolute;margin-left:103.6pt;margin-top:267.45pt;width:154.8pt;height:22.8pt;z-index:251671552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Pr="001A710E">
        <w:rPr>
          <w:noProof/>
          <w:sz w:val="28"/>
          <w:szCs w:val="32"/>
        </w:rPr>
        <w:drawing>
          <wp:inline distT="0" distB="0" distL="0" distR="0">
            <wp:extent cx="1981196" cy="3390900"/>
            <wp:effectExtent l="0" t="0" r="635" b="0"/>
            <wp:docPr id="66" name="Picture 66" descr="P:\Scavenger Hunts &amp; Games\Sign Hunt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cavenger Hunts &amp; Games\Sign Hunt\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90" cy="33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B" w:rsidRPr="00D70358" w:rsidRDefault="0072150B" w:rsidP="00D70358">
      <w:pPr>
        <w:spacing w:after="0"/>
        <w:jc w:val="center"/>
        <w:rPr>
          <w:noProof/>
          <w:sz w:val="28"/>
          <w:szCs w:val="32"/>
        </w:rPr>
      </w:pP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1A710E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FAF1FA" wp14:editId="2121EFF2">
                <wp:simplePos x="0" y="0"/>
                <wp:positionH relativeFrom="margin">
                  <wp:posOffset>4870938</wp:posOffset>
                </wp:positionH>
                <wp:positionV relativeFrom="paragraph">
                  <wp:posOffset>360729</wp:posOffset>
                </wp:positionV>
                <wp:extent cx="1965960" cy="289560"/>
                <wp:effectExtent l="0" t="0" r="15240" b="15240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E12801" id="Rounded Rectangle 40" o:spid="_x0000_s1026" style="position:absolute;margin-left:383.55pt;margin-top:28.4pt;width:154.8pt;height:22.8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Pr="001A710E">
        <w:rPr>
          <w:noProof/>
          <w:sz w:val="28"/>
          <w:szCs w:val="32"/>
        </w:rPr>
        <w:drawing>
          <wp:inline distT="0" distB="0" distL="0" distR="0" wp14:anchorId="19427961" wp14:editId="263732FD">
            <wp:extent cx="1981200" cy="353695"/>
            <wp:effectExtent l="0" t="0" r="0" b="8255"/>
            <wp:docPr id="67" name="Picture 67" descr="P:\Scavenger Hunts &amp; Games\Sign Hunt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cavenger Hunts &amp; Games\Sign Hunt\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B" w:rsidRPr="00D70358" w:rsidRDefault="0072150B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Pr="00D70358" w:rsidRDefault="001A710E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FAF1FA" wp14:editId="2121EFF2">
                <wp:simplePos x="0" y="0"/>
                <wp:positionH relativeFrom="column">
                  <wp:posOffset>-7620</wp:posOffset>
                </wp:positionH>
                <wp:positionV relativeFrom="paragraph">
                  <wp:posOffset>1949450</wp:posOffset>
                </wp:positionV>
                <wp:extent cx="1965960" cy="289560"/>
                <wp:effectExtent l="0" t="0" r="15240" b="15240"/>
                <wp:wrapNone/>
                <wp:docPr id="42" name="Rounded 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F3EF2C" id="Rounded Rectangle 42" o:spid="_x0000_s1026" style="position:absolute;margin-left:-.6pt;margin-top:153.5pt;width:154.8pt;height:22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1Nc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0Q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" fillcolor="window" strokecolor="#333f50" strokeweight="1pt">
                <v:stroke joinstyle="miter"/>
              </v:roundrect>
            </w:pict>
          </mc:Fallback>
        </mc:AlternateContent>
      </w:r>
      <w:r w:rsidRPr="001A710E">
        <w:rPr>
          <w:noProof/>
          <w:sz w:val="28"/>
          <w:szCs w:val="32"/>
        </w:rPr>
        <w:drawing>
          <wp:inline distT="0" distB="0" distL="0" distR="0">
            <wp:extent cx="1981200" cy="2075953"/>
            <wp:effectExtent l="0" t="0" r="0" b="635"/>
            <wp:docPr id="68" name="Picture 68" descr="P:\Scavenger Hunts &amp; Games\Sign Hunt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Scavenger Hunts &amp; Games\Sign Hunt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7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B" w:rsidRDefault="0072150B" w:rsidP="00D70358">
      <w:pPr>
        <w:spacing w:after="0"/>
        <w:jc w:val="center"/>
        <w:rPr>
          <w:sz w:val="28"/>
          <w:szCs w:val="32"/>
        </w:rPr>
      </w:pPr>
    </w:p>
    <w:p w:rsidR="001A710E" w:rsidRDefault="001A710E" w:rsidP="00D70358">
      <w:pPr>
        <w:spacing w:after="0"/>
        <w:jc w:val="center"/>
        <w:rPr>
          <w:sz w:val="28"/>
          <w:szCs w:val="32"/>
        </w:rPr>
      </w:pPr>
    </w:p>
    <w:p w:rsidR="00D70358" w:rsidRDefault="001A710E" w:rsidP="00D70358">
      <w:pPr>
        <w:spacing w:after="0"/>
        <w:jc w:val="center"/>
        <w:rPr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FAF1FA" wp14:editId="2121EFF2">
                <wp:simplePos x="0" y="0"/>
                <wp:positionH relativeFrom="margin">
                  <wp:posOffset>4899660</wp:posOffset>
                </wp:positionH>
                <wp:positionV relativeFrom="paragraph">
                  <wp:posOffset>288290</wp:posOffset>
                </wp:positionV>
                <wp:extent cx="1965960" cy="289560"/>
                <wp:effectExtent l="0" t="0" r="15240" b="1524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AEA0FD" id="Rounded Rectangle 43" o:spid="_x0000_s1026" style="position:absolute;margin-left:385.8pt;margin-top:22.7pt;width:154.8pt;height:22.8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ChW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Pr="001A710E">
        <w:rPr>
          <w:noProof/>
          <w:sz w:val="28"/>
          <w:szCs w:val="32"/>
        </w:rPr>
        <w:drawing>
          <wp:inline distT="0" distB="0" distL="0" distR="0">
            <wp:extent cx="1978660" cy="350520"/>
            <wp:effectExtent l="0" t="0" r="2540" b="0"/>
            <wp:docPr id="69" name="Picture 69" descr="P:\Scavenger Hunts &amp; Games\Sign Hunt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Scavenger Hunts &amp; Games\Sign Hunt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57" cy="35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358" w:rsidRPr="00D70358" w:rsidRDefault="00D70358" w:rsidP="00D70358">
      <w:pPr>
        <w:spacing w:after="0"/>
        <w:jc w:val="center"/>
        <w:rPr>
          <w:sz w:val="28"/>
          <w:szCs w:val="32"/>
        </w:rPr>
      </w:pPr>
    </w:p>
    <w:p w:rsidR="00D70358" w:rsidRPr="00D70358" w:rsidRDefault="00D70358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1A710E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FAF1FA" wp14:editId="2121EFF2">
                <wp:simplePos x="0" y="0"/>
                <wp:positionH relativeFrom="margin">
                  <wp:posOffset>4899660</wp:posOffset>
                </wp:positionH>
                <wp:positionV relativeFrom="paragraph">
                  <wp:posOffset>1972310</wp:posOffset>
                </wp:positionV>
                <wp:extent cx="1965960" cy="289560"/>
                <wp:effectExtent l="0" t="0" r="15240" b="1524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5E87E8" id="Rounded Rectangle 44" o:spid="_x0000_s1026" style="position:absolute;margin-left:385.8pt;margin-top:155.3pt;width:154.8pt;height:22.8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Pr="001A710E">
        <w:rPr>
          <w:noProof/>
          <w:sz w:val="28"/>
          <w:szCs w:val="32"/>
        </w:rPr>
        <w:drawing>
          <wp:inline distT="0" distB="0" distL="0" distR="0">
            <wp:extent cx="1981200" cy="2120671"/>
            <wp:effectExtent l="0" t="0" r="0" b="0"/>
            <wp:docPr id="70" name="Picture 70" descr="P:\Scavenger Hunts &amp; Games\Sign Hunt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Scavenger Hunts &amp; Games\Sign Hunt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1A710E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FAF1FA" wp14:editId="2121EFF2">
                <wp:simplePos x="0" y="0"/>
                <wp:positionH relativeFrom="margin">
                  <wp:align>right</wp:align>
                </wp:positionH>
                <wp:positionV relativeFrom="paragraph">
                  <wp:posOffset>351790</wp:posOffset>
                </wp:positionV>
                <wp:extent cx="1965960" cy="289560"/>
                <wp:effectExtent l="0" t="0" r="15240" b="15240"/>
                <wp:wrapNone/>
                <wp:docPr id="56" name="Rounded 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B926F9" id="Rounded Rectangle 56" o:spid="_x0000_s1026" style="position:absolute;margin-left:103.6pt;margin-top:27.7pt;width:154.8pt;height:22.8pt;z-index:2517104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uF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sT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Pr="001A710E">
        <w:rPr>
          <w:noProof/>
          <w:sz w:val="28"/>
          <w:szCs w:val="32"/>
        </w:rPr>
        <w:drawing>
          <wp:inline distT="0" distB="0" distL="0" distR="0">
            <wp:extent cx="1981200" cy="384537"/>
            <wp:effectExtent l="0" t="0" r="0" b="0"/>
            <wp:docPr id="71" name="Picture 71" descr="P:\Scavenger Hunts &amp; Games\Sign Hunt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Scavenger Hunts &amp; Games\Sign Hunt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8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D" w:rsidRDefault="003C360D" w:rsidP="00D70358">
      <w:pPr>
        <w:spacing w:after="0"/>
        <w:jc w:val="center"/>
        <w:rPr>
          <w:noProof/>
          <w:sz w:val="28"/>
          <w:szCs w:val="32"/>
        </w:rPr>
      </w:pPr>
    </w:p>
    <w:p w:rsidR="003C360D" w:rsidRPr="00D70358" w:rsidRDefault="003C360D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3C360D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FAF1FA" wp14:editId="2121EFF2">
                <wp:simplePos x="0" y="0"/>
                <wp:positionH relativeFrom="margin">
                  <wp:align>right</wp:align>
                </wp:positionH>
                <wp:positionV relativeFrom="paragraph">
                  <wp:posOffset>310515</wp:posOffset>
                </wp:positionV>
                <wp:extent cx="1965960" cy="289560"/>
                <wp:effectExtent l="0" t="0" r="15240" b="1524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3926BB" id="Rounded Rectangle 53" o:spid="_x0000_s1026" style="position:absolute;margin-left:103.6pt;margin-top:24.45pt;width:154.8pt;height:22.8pt;z-index:2517043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2m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Pr="004F2281">
        <w:rPr>
          <w:noProof/>
          <w:sz w:val="28"/>
          <w:szCs w:val="32"/>
        </w:rPr>
        <w:drawing>
          <wp:inline distT="0" distB="0" distL="0" distR="0" wp14:anchorId="4E8CE822" wp14:editId="0EB24E93">
            <wp:extent cx="1975326" cy="320040"/>
            <wp:effectExtent l="0" t="0" r="6350" b="3810"/>
            <wp:docPr id="78" name="Picture 78" descr="P:\Scavenger Hunts &amp; Games\Sign Hunt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:\Scavenger Hunts &amp; Games\Sign Hunt\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76" cy="32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587" w:rsidRPr="00D70358" w:rsidRDefault="006C3587" w:rsidP="00D70358">
      <w:pPr>
        <w:spacing w:after="0"/>
        <w:jc w:val="center"/>
        <w:rPr>
          <w:noProof/>
          <w:sz w:val="28"/>
          <w:szCs w:val="32"/>
        </w:rPr>
      </w:pPr>
    </w:p>
    <w:p w:rsidR="0072150B" w:rsidRDefault="001A710E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1217930</wp:posOffset>
                </wp:positionV>
                <wp:extent cx="1965960" cy="289560"/>
                <wp:effectExtent l="0" t="0" r="15240" b="15240"/>
                <wp:wrapNone/>
                <wp:docPr id="54" name="Rounded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BA8010" id="Rounded Rectangle 54" o:spid="_x0000_s1026" style="position:absolute;margin-left:103.6pt;margin-top:95.9pt;width:154.8pt;height:22.8pt;z-index:251706368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k2R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sS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  <w:r w:rsidRPr="001A710E">
        <w:rPr>
          <w:noProof/>
          <w:sz w:val="28"/>
          <w:szCs w:val="32"/>
        </w:rPr>
        <w:drawing>
          <wp:inline distT="0" distB="0" distL="0" distR="0">
            <wp:extent cx="1981200" cy="1279551"/>
            <wp:effectExtent l="0" t="0" r="0" b="0"/>
            <wp:docPr id="72" name="Picture 72" descr="P:\Scavenger Hunts &amp; Games\Sign Hunt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Scavenger Hunts &amp; Games\Sign Hunt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7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72150B" w:rsidRPr="00D70358" w:rsidRDefault="001A710E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FAF1FA" wp14:editId="2121EFF2">
                <wp:simplePos x="0" y="0"/>
                <wp:positionH relativeFrom="column">
                  <wp:posOffset>-7620</wp:posOffset>
                </wp:positionH>
                <wp:positionV relativeFrom="paragraph">
                  <wp:posOffset>690880</wp:posOffset>
                </wp:positionV>
                <wp:extent cx="1965960" cy="289560"/>
                <wp:effectExtent l="0" t="0" r="15240" b="15240"/>
                <wp:wrapNone/>
                <wp:docPr id="58" name="Rounded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3D44DA" id="Rounded Rectangle 58" o:spid="_x0000_s1026" style="position:absolute;margin-left:-.6pt;margin-top:54.4pt;width:154.8pt;height:22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rrlA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  <w:r w:rsidRPr="001A710E">
        <w:rPr>
          <w:noProof/>
          <w:sz w:val="28"/>
          <w:szCs w:val="32"/>
        </w:rPr>
        <w:drawing>
          <wp:inline distT="0" distB="0" distL="0" distR="0">
            <wp:extent cx="1981200" cy="734642"/>
            <wp:effectExtent l="0" t="0" r="0" b="8890"/>
            <wp:docPr id="73" name="Picture 73" descr="P:\Scavenger Hunts &amp; Games\Sign Hunt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Scavenger Hunts &amp; Games\Sign Hunt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4F2281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FAF1FA" wp14:editId="2121EFF2">
                <wp:simplePos x="0" y="0"/>
                <wp:positionH relativeFrom="column">
                  <wp:posOffset>12700</wp:posOffset>
                </wp:positionH>
                <wp:positionV relativeFrom="paragraph">
                  <wp:posOffset>658495</wp:posOffset>
                </wp:positionV>
                <wp:extent cx="1965960" cy="289560"/>
                <wp:effectExtent l="0" t="0" r="15240" b="15240"/>
                <wp:wrapNone/>
                <wp:docPr id="41" name="Rounded 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B0D3EA" id="Rounded Rectangle 41" o:spid="_x0000_s1026" style="position:absolute;margin-left:1pt;margin-top:51.85pt;width:154.8pt;height:22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Pr="004F2281">
        <w:rPr>
          <w:noProof/>
          <w:sz w:val="28"/>
          <w:szCs w:val="32"/>
        </w:rPr>
        <w:drawing>
          <wp:inline distT="0" distB="0" distL="0" distR="0">
            <wp:extent cx="1979235" cy="670560"/>
            <wp:effectExtent l="0" t="0" r="2540" b="0"/>
            <wp:docPr id="74" name="Picture 74" descr="P:\Scavenger Hunts &amp; Games\Sign Hunt\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Scavenger Hunts &amp; Games\Sign Hunt\17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80" cy="67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B" w:rsidRDefault="0072150B" w:rsidP="00D70358">
      <w:pPr>
        <w:spacing w:after="0"/>
        <w:jc w:val="center"/>
        <w:rPr>
          <w:noProof/>
          <w:sz w:val="28"/>
          <w:szCs w:val="32"/>
          <w:u w:val="single"/>
        </w:rPr>
      </w:pP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  <w:u w:val="single"/>
        </w:rPr>
      </w:pPr>
    </w:p>
    <w:p w:rsidR="00A428F9" w:rsidRPr="00D70358" w:rsidRDefault="004F2281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981710</wp:posOffset>
                </wp:positionV>
                <wp:extent cx="1965960" cy="289560"/>
                <wp:effectExtent l="0" t="0" r="15240" b="1524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530BBE" id="Rounded Rectangle 47" o:spid="_x0000_s1026" style="position:absolute;margin-left:103.6pt;margin-top:77.3pt;width:154.8pt;height:22.8pt;z-index:251692032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" fillcolor="window" strokecolor="#333f50" strokeweight="1pt">
                <v:stroke joinstyle="miter"/>
              </v:roundrect>
            </w:pict>
          </mc:Fallback>
        </mc:AlternateContent>
      </w:r>
      <w:r w:rsidRPr="004F2281">
        <w:rPr>
          <w:noProof/>
          <w:sz w:val="28"/>
          <w:szCs w:val="32"/>
        </w:rPr>
        <w:drawing>
          <wp:inline distT="0" distB="0" distL="0" distR="0">
            <wp:extent cx="1981200" cy="987112"/>
            <wp:effectExtent l="0" t="0" r="0" b="3810"/>
            <wp:docPr id="75" name="Picture 75" descr="P:\Scavenger Hunts &amp; Games\Sign Hunt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Scavenger Hunts &amp; Games\Sign Hunt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8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B" w:rsidRDefault="0072150B" w:rsidP="00D70358">
      <w:pPr>
        <w:spacing w:after="0"/>
        <w:jc w:val="center"/>
        <w:rPr>
          <w:noProof/>
          <w:sz w:val="28"/>
          <w:szCs w:val="32"/>
        </w:rPr>
      </w:pP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</w:p>
    <w:p w:rsidR="00A428F9" w:rsidRPr="00D70358" w:rsidRDefault="004F2281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546100</wp:posOffset>
                </wp:positionV>
                <wp:extent cx="1965960" cy="289560"/>
                <wp:effectExtent l="0" t="0" r="15240" b="15240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F4C225" id="Rounded Rectangle 48" o:spid="_x0000_s1026" style="position:absolute;margin-left:103.6pt;margin-top:43pt;width:154.8pt;height:22.8pt;z-index:251694080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8blA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" fillcolor="window" strokecolor="#333f50" strokeweight="1pt">
                <v:stroke joinstyle="miter"/>
              </v:roundrect>
            </w:pict>
          </mc:Fallback>
        </mc:AlternateContent>
      </w:r>
      <w:r w:rsidRPr="004F2281">
        <w:rPr>
          <w:noProof/>
          <w:sz w:val="28"/>
          <w:szCs w:val="32"/>
        </w:rPr>
        <w:drawing>
          <wp:inline distT="0" distB="0" distL="0" distR="0">
            <wp:extent cx="1981200" cy="627452"/>
            <wp:effectExtent l="0" t="0" r="0" b="1270"/>
            <wp:docPr id="76" name="Picture 76" descr="P:\Scavenger Hunts &amp; Games\Sign Hunt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:\Scavenger Hunts &amp; Games\Sign Hunt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B" w:rsidRDefault="0072150B" w:rsidP="00D70358">
      <w:pPr>
        <w:spacing w:after="0"/>
        <w:jc w:val="center"/>
        <w:rPr>
          <w:noProof/>
          <w:sz w:val="28"/>
          <w:szCs w:val="32"/>
        </w:rPr>
      </w:pPr>
    </w:p>
    <w:p w:rsidR="008A1BB5" w:rsidRPr="00D70358" w:rsidRDefault="008A1BB5" w:rsidP="00D70358">
      <w:pPr>
        <w:spacing w:after="0"/>
        <w:jc w:val="center"/>
        <w:rPr>
          <w:noProof/>
          <w:sz w:val="28"/>
          <w:szCs w:val="32"/>
        </w:rPr>
      </w:pPr>
    </w:p>
    <w:p w:rsidR="00A428F9" w:rsidRDefault="004F2281" w:rsidP="008A1BB5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535940</wp:posOffset>
                </wp:positionV>
                <wp:extent cx="1965960" cy="289560"/>
                <wp:effectExtent l="0" t="0" r="15240" b="1524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F41309" id="Rounded Rectangle 49" o:spid="_x0000_s1026" style="position:absolute;margin-left:103.6pt;margin-top:42.2pt;width:154.8pt;height:22.8pt;z-index:251696128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wQR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0QY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" fillcolor="window" strokecolor="#333f50" strokeweight="1pt">
                <v:stroke joinstyle="miter"/>
              </v:roundrect>
            </w:pict>
          </mc:Fallback>
        </mc:AlternateContent>
      </w:r>
      <w:r w:rsidRPr="004F2281">
        <w:rPr>
          <w:noProof/>
          <w:sz w:val="28"/>
          <w:szCs w:val="32"/>
        </w:rPr>
        <w:drawing>
          <wp:inline distT="0" distB="0" distL="0" distR="0">
            <wp:extent cx="1981200" cy="577651"/>
            <wp:effectExtent l="0" t="0" r="0" b="0"/>
            <wp:docPr id="77" name="Picture 77" descr="P:\Scavenger Hunts &amp; Games\Sign Hunt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:\Scavenger Hunts &amp; Games\Sign Hunt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7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2A7" w:rsidRPr="00D70358" w:rsidRDefault="002D02A7" w:rsidP="008A1BB5">
      <w:pPr>
        <w:spacing w:after="0"/>
        <w:jc w:val="center"/>
        <w:rPr>
          <w:noProof/>
          <w:sz w:val="28"/>
          <w:szCs w:val="32"/>
        </w:rPr>
      </w:pPr>
    </w:p>
    <w:p w:rsidR="006C3587" w:rsidRDefault="006C3587" w:rsidP="008A1BB5">
      <w:pPr>
        <w:spacing w:after="0"/>
        <w:jc w:val="center"/>
        <w:rPr>
          <w:noProof/>
          <w:sz w:val="28"/>
          <w:szCs w:val="32"/>
        </w:rPr>
      </w:pPr>
    </w:p>
    <w:p w:rsidR="008A1BB5" w:rsidRDefault="002D02A7" w:rsidP="008A1BB5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4ECE61" wp14:editId="6D505326">
                <wp:simplePos x="0" y="0"/>
                <wp:positionH relativeFrom="column">
                  <wp:align>right</wp:align>
                </wp:positionH>
                <wp:positionV relativeFrom="paragraph">
                  <wp:posOffset>313055</wp:posOffset>
                </wp:positionV>
                <wp:extent cx="1965960" cy="289560"/>
                <wp:effectExtent l="0" t="0" r="15240" b="15240"/>
                <wp:wrapNone/>
                <wp:docPr id="98" name="Rounded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1ABCA9" id="Rounded Rectangle 98" o:spid="_x0000_s1026" style="position:absolute;margin-left:103.6pt;margin-top:24.65pt;width:154.8pt;height:22.8pt;z-index:251722752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RwlA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" fillcolor="window" strokecolor="#333f50" strokeweight="1pt">
                <v:stroke joinstyle="miter"/>
              </v:roundrect>
            </w:pict>
          </mc:Fallback>
        </mc:AlternateContent>
      </w:r>
      <w:r w:rsidRPr="002D02A7">
        <w:rPr>
          <w:noProof/>
          <w:sz w:val="28"/>
          <w:szCs w:val="32"/>
        </w:rPr>
        <w:drawing>
          <wp:inline distT="0" distB="0" distL="0" distR="0">
            <wp:extent cx="1981200" cy="335013"/>
            <wp:effectExtent l="0" t="0" r="0" b="8255"/>
            <wp:docPr id="96" name="Picture 96" descr="P:\Scavenger Hunts &amp; Games\Sign Hunt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:\Scavenger Hunts &amp; Games\Sign Hunt\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B" w:rsidRPr="00D70358" w:rsidRDefault="006A475E" w:rsidP="00D70358">
      <w:pPr>
        <w:spacing w:after="0"/>
        <w:jc w:val="center"/>
        <w:rPr>
          <w:noProof/>
          <w:sz w:val="28"/>
          <w:szCs w:val="32"/>
        </w:rPr>
      </w:pP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  <w:r w:rsidRPr="00D70358">
        <w:rPr>
          <w:noProof/>
          <w:sz w:val="28"/>
          <w:szCs w:val="32"/>
        </w:rPr>
        <w:softHyphen/>
      </w:r>
    </w:p>
    <w:p w:rsidR="003C360D" w:rsidRDefault="003C360D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4C21A0" wp14:editId="3CB2A522">
                <wp:simplePos x="0" y="0"/>
                <wp:positionH relativeFrom="column">
                  <wp:align>right</wp:align>
                </wp:positionH>
                <wp:positionV relativeFrom="paragraph">
                  <wp:posOffset>1471295</wp:posOffset>
                </wp:positionV>
                <wp:extent cx="1965960" cy="289560"/>
                <wp:effectExtent l="0" t="0" r="15240" b="15240"/>
                <wp:wrapNone/>
                <wp:docPr id="104" name="Rounded 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A47F4A" id="Rounded Rectangle 104" o:spid="_x0000_s1026" style="position:absolute;margin-left:103.6pt;margin-top:115.85pt;width:154.8pt;height:22.8pt;z-index:251726848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Pr="003C360D">
        <w:rPr>
          <w:noProof/>
          <w:sz w:val="28"/>
          <w:szCs w:val="32"/>
        </w:rPr>
        <w:drawing>
          <wp:inline distT="0" distB="0" distL="0" distR="0" wp14:anchorId="56C28020" wp14:editId="7EBA3CEA">
            <wp:extent cx="1897380" cy="1532781"/>
            <wp:effectExtent l="0" t="0" r="7620" b="0"/>
            <wp:docPr id="102" name="Picture 102" descr="P:\Scavenger Hunts &amp; Games\Sign Hunt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:\Scavenger Hunts &amp; Games\Sign Hunt\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877" cy="153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D" w:rsidRDefault="003C360D" w:rsidP="00D70358">
      <w:pPr>
        <w:spacing w:after="0"/>
        <w:jc w:val="center"/>
        <w:rPr>
          <w:noProof/>
          <w:sz w:val="28"/>
          <w:szCs w:val="32"/>
        </w:rPr>
      </w:pPr>
    </w:p>
    <w:p w:rsidR="003C360D" w:rsidRDefault="003C360D" w:rsidP="00D70358">
      <w:pPr>
        <w:spacing w:after="0"/>
        <w:jc w:val="center"/>
        <w:rPr>
          <w:noProof/>
          <w:sz w:val="28"/>
          <w:szCs w:val="32"/>
        </w:rPr>
      </w:pPr>
    </w:p>
    <w:p w:rsidR="006C3587" w:rsidRPr="00D70358" w:rsidRDefault="00106E33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761365</wp:posOffset>
                </wp:positionV>
                <wp:extent cx="1965960" cy="289560"/>
                <wp:effectExtent l="0" t="0" r="15240" b="15240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EEE593" id="Rounded Rectangle 52" o:spid="_x0000_s1026" style="position:absolute;margin-left:103.6pt;margin-top:59.95pt;width:154.8pt;height:22.8pt;z-index:251702272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as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sQ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" fillcolor="window" strokecolor="#333f50" strokeweight="1pt">
                <v:stroke joinstyle="miter"/>
              </v:roundrect>
            </w:pict>
          </mc:Fallback>
        </mc:AlternateContent>
      </w:r>
      <w:r w:rsidRPr="00106E33">
        <w:rPr>
          <w:noProof/>
          <w:sz w:val="28"/>
          <w:szCs w:val="32"/>
        </w:rPr>
        <w:drawing>
          <wp:inline distT="0" distB="0" distL="0" distR="0">
            <wp:extent cx="1980104" cy="815340"/>
            <wp:effectExtent l="0" t="0" r="1270" b="3810"/>
            <wp:docPr id="79" name="Picture 79" descr="P:\Scavenger Hunts &amp; Games\Sign Hunt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:\Scavenger Hunts &amp; Games\Sign Hunt\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70" cy="8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50B" w:rsidRDefault="0072150B" w:rsidP="00D70358">
      <w:pPr>
        <w:spacing w:after="0"/>
        <w:jc w:val="center"/>
        <w:rPr>
          <w:noProof/>
          <w:sz w:val="28"/>
          <w:szCs w:val="32"/>
        </w:rPr>
      </w:pPr>
    </w:p>
    <w:p w:rsidR="00106E33" w:rsidRDefault="00106E33" w:rsidP="00D70358">
      <w:pPr>
        <w:spacing w:after="0"/>
        <w:jc w:val="center"/>
        <w:rPr>
          <w:noProof/>
          <w:sz w:val="28"/>
          <w:szCs w:val="32"/>
        </w:rPr>
      </w:pPr>
    </w:p>
    <w:p w:rsidR="00106E33" w:rsidRDefault="00106E33" w:rsidP="00D70358">
      <w:pPr>
        <w:spacing w:after="0"/>
        <w:jc w:val="center"/>
        <w:rPr>
          <w:noProof/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FAF1FA" wp14:editId="2121EFF2">
                <wp:simplePos x="0" y="0"/>
                <wp:positionH relativeFrom="margin">
                  <wp:posOffset>2453640</wp:posOffset>
                </wp:positionH>
                <wp:positionV relativeFrom="paragraph">
                  <wp:posOffset>1751330</wp:posOffset>
                </wp:positionV>
                <wp:extent cx="1965960" cy="289560"/>
                <wp:effectExtent l="0" t="0" r="15240" b="1524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31DC1A" id="Rounded Rectangle 46" o:spid="_x0000_s1026" style="position:absolute;margin-left:193.2pt;margin-top:137.9pt;width:154.8pt;height:22.8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51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0T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Pr="00106E33">
        <w:rPr>
          <w:noProof/>
          <w:sz w:val="28"/>
          <w:szCs w:val="32"/>
        </w:rPr>
        <w:drawing>
          <wp:inline distT="0" distB="0" distL="0" distR="0">
            <wp:extent cx="1981200" cy="1742741"/>
            <wp:effectExtent l="0" t="0" r="0" b="0"/>
            <wp:docPr id="81" name="Picture 81" descr="P:\Scavenger Hunts &amp; Games\Sign Hunt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:\Scavenger Hunts &amp; Games\Sign Hunt\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4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8F9" w:rsidRPr="00D70358" w:rsidRDefault="00A428F9" w:rsidP="00D70358">
      <w:pPr>
        <w:spacing w:after="0"/>
        <w:jc w:val="center"/>
        <w:rPr>
          <w:noProof/>
          <w:sz w:val="28"/>
          <w:szCs w:val="32"/>
        </w:rPr>
      </w:pPr>
    </w:p>
    <w:p w:rsidR="00106E33" w:rsidRDefault="00106E33" w:rsidP="00106E33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</w:p>
    <w:p w:rsidR="00106E33" w:rsidRDefault="00106E33" w:rsidP="00106E33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1303020</wp:posOffset>
                </wp:positionV>
                <wp:extent cx="1965960" cy="289560"/>
                <wp:effectExtent l="0" t="0" r="15240" b="15240"/>
                <wp:wrapNone/>
                <wp:docPr id="55" name="Rounded 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0FE974" id="Rounded Rectangle 55" o:spid="_x0000_s1026" style="position:absolute;margin-left:103.6pt;margin-top:102.6pt;width:154.8pt;height:22.8pt;z-index:251708416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Tab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sR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Pr="00106E33">
        <w:rPr>
          <w:noProof/>
          <w:sz w:val="28"/>
          <w:szCs w:val="32"/>
        </w:rPr>
        <w:drawing>
          <wp:inline distT="0" distB="0" distL="0" distR="0">
            <wp:extent cx="1981200" cy="1318736"/>
            <wp:effectExtent l="0" t="0" r="0" b="0"/>
            <wp:docPr id="83" name="Picture 83" descr="P:\Scavenger Hunts &amp; Games\Sign Hunt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:\Scavenger Hunts &amp; Games\Sign Hunt\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53" w:rsidRDefault="00101553" w:rsidP="00106E33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</w:p>
    <w:p w:rsidR="00101553" w:rsidRDefault="00101553" w:rsidP="00741DB1">
      <w:pPr>
        <w:spacing w:after="0"/>
        <w:jc w:val="center"/>
        <w:rPr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392430</wp:posOffset>
                </wp:positionV>
                <wp:extent cx="1965960" cy="289560"/>
                <wp:effectExtent l="0" t="0" r="15240" b="152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7C0CC8" id="Rounded Rectangle 51" o:spid="_x0000_s1026" style="position:absolute;margin-left:103.6pt;margin-top:30.9pt;width:154.8pt;height:22.8pt;z-index:251700224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" fillcolor="window" strokecolor="#333f50" strokeweight="1pt">
                <v:stroke joinstyle="miter"/>
              </v:roundrect>
            </w:pict>
          </mc:Fallback>
        </mc:AlternateContent>
      </w:r>
      <w:r w:rsidRPr="00101553">
        <w:rPr>
          <w:noProof/>
          <w:sz w:val="28"/>
          <w:szCs w:val="32"/>
        </w:rPr>
        <w:drawing>
          <wp:inline distT="0" distB="0" distL="0" distR="0">
            <wp:extent cx="1981200" cy="412443"/>
            <wp:effectExtent l="0" t="0" r="0" b="6985"/>
            <wp:docPr id="84" name="Picture 84" descr="P:\Scavenger Hunts &amp; Games\Sign Hunt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:\Scavenger Hunts &amp; Games\Sign Hunt\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53" w:rsidRDefault="00101553" w:rsidP="00023AD4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FAF1FA" wp14:editId="2121EFF2">
                <wp:simplePos x="0" y="0"/>
                <wp:positionH relativeFrom="column">
                  <wp:align>right</wp:align>
                </wp:positionH>
                <wp:positionV relativeFrom="paragraph">
                  <wp:posOffset>824230</wp:posOffset>
                </wp:positionV>
                <wp:extent cx="1965960" cy="289560"/>
                <wp:effectExtent l="0" t="0" r="15240" b="1524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BF03DB" id="Rounded Rectangle 50" o:spid="_x0000_s1026" style="position:absolute;margin-left:103.6pt;margin-top:64.9pt;width:154.8pt;height:22.8pt;z-index:251698176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" fillcolor="window" strokecolor="#333f50" strokeweight="1pt">
                <v:stroke joinstyle="miter"/>
              </v:roundrect>
            </w:pict>
          </mc:Fallback>
        </mc:AlternateContent>
      </w:r>
      <w:r w:rsidRPr="00101553">
        <w:rPr>
          <w:noProof/>
          <w:sz w:val="28"/>
          <w:szCs w:val="32"/>
        </w:rPr>
        <w:drawing>
          <wp:inline distT="0" distB="0" distL="0" distR="0">
            <wp:extent cx="1981200" cy="824962"/>
            <wp:effectExtent l="0" t="0" r="0" b="0"/>
            <wp:docPr id="85" name="Picture 85" descr="P:\Scavenger Hunts &amp; Games\Sign Hunt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:\Scavenger Hunts &amp; Games\Sign Hunt\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2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DB1" w:rsidRDefault="00741DB1" w:rsidP="00023AD4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</w:p>
    <w:p w:rsidR="00741DB1" w:rsidRDefault="00741DB1" w:rsidP="00023AD4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</w:p>
    <w:p w:rsidR="006C3587" w:rsidRDefault="00101553" w:rsidP="00101553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FAF1FA" wp14:editId="2121EFF2">
                <wp:simplePos x="0" y="0"/>
                <wp:positionH relativeFrom="margin">
                  <wp:align>right</wp:align>
                </wp:positionH>
                <wp:positionV relativeFrom="paragraph">
                  <wp:posOffset>473075</wp:posOffset>
                </wp:positionV>
                <wp:extent cx="1965960" cy="289560"/>
                <wp:effectExtent l="0" t="0" r="15240" b="15240"/>
                <wp:wrapNone/>
                <wp:docPr id="59" name="Rounded 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3B464A" id="Rounded Rectangle 59" o:spid="_x0000_s1026" style="position:absolute;margin-left:103.6pt;margin-top:37.25pt;width:154.8pt;height:22.8pt;z-index:2517166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wHh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sQY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Pr="00101553">
        <w:rPr>
          <w:noProof/>
          <w:sz w:val="28"/>
          <w:szCs w:val="32"/>
        </w:rPr>
        <w:drawing>
          <wp:inline distT="0" distB="0" distL="0" distR="0">
            <wp:extent cx="1980447" cy="502920"/>
            <wp:effectExtent l="0" t="0" r="1270" b="0"/>
            <wp:docPr id="87" name="Picture 87" descr="P:\Scavenger Hunts &amp; Games\Sign Hunt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:\Scavenger Hunts &amp; Games\Sign Hunt\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98" cy="50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53" w:rsidRDefault="00101553" w:rsidP="00101553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</w:p>
    <w:p w:rsidR="00101553" w:rsidRDefault="00101553" w:rsidP="00101553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</w:p>
    <w:p w:rsidR="00101553" w:rsidRDefault="00101553" w:rsidP="00101553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  <w:r w:rsidRPr="00D70358">
        <w:rPr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FAF1FA" wp14:editId="2121EFF2">
                <wp:simplePos x="0" y="0"/>
                <wp:positionH relativeFrom="margin">
                  <wp:align>right</wp:align>
                </wp:positionH>
                <wp:positionV relativeFrom="paragraph">
                  <wp:posOffset>1760220</wp:posOffset>
                </wp:positionV>
                <wp:extent cx="1965960" cy="289560"/>
                <wp:effectExtent l="0" t="0" r="15240" b="1524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3288E9" id="Rounded Rectangle 36" o:spid="_x0000_s1026" style="position:absolute;margin-left:103.6pt;margin-top:138.6pt;width:154.8pt;height:22.8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zTI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Pr="00101553">
        <w:rPr>
          <w:noProof/>
          <w:sz w:val="28"/>
          <w:szCs w:val="32"/>
        </w:rPr>
        <w:drawing>
          <wp:inline distT="0" distB="0" distL="0" distR="0">
            <wp:extent cx="1981200" cy="1783231"/>
            <wp:effectExtent l="0" t="0" r="0" b="7620"/>
            <wp:docPr id="89" name="Picture 89" descr="P:\Scavenger Hunts &amp; Games\Sign Hunt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:\Scavenger Hunts &amp; Games\Sign Hunt\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2A7" w:rsidRDefault="002D02A7" w:rsidP="00101553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</w:p>
    <w:p w:rsidR="002D02A7" w:rsidRDefault="002D02A7" w:rsidP="00101553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</w:p>
    <w:p w:rsidR="002D02A7" w:rsidRDefault="002D02A7" w:rsidP="00101553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FAF1FA" wp14:editId="2121EFF2">
                <wp:simplePos x="0" y="0"/>
                <wp:positionH relativeFrom="margin">
                  <wp:align>right</wp:align>
                </wp:positionH>
                <wp:positionV relativeFrom="paragraph">
                  <wp:posOffset>406400</wp:posOffset>
                </wp:positionV>
                <wp:extent cx="1965960" cy="289560"/>
                <wp:effectExtent l="0" t="0" r="15240" b="1524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111B0F" id="Rounded Rectangle 45" o:spid="_x0000_s1026" style="position:absolute;margin-left:103.6pt;margin-top:32pt;width:154.8pt;height:22.8pt;z-index:2516879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Nr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0R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Pr="002D02A7">
        <w:rPr>
          <w:noProof/>
          <w:sz w:val="28"/>
          <w:szCs w:val="32"/>
        </w:rPr>
        <w:drawing>
          <wp:inline distT="0" distB="0" distL="0" distR="0">
            <wp:extent cx="1977288" cy="396240"/>
            <wp:effectExtent l="0" t="0" r="4445" b="3810"/>
            <wp:docPr id="91" name="Picture 91" descr="P:\Scavenger Hunts &amp; Games\Sign Hunt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:\Scavenger Hunts &amp; Games\Sign Hunt\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37" cy="3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2A7" w:rsidRDefault="002D02A7" w:rsidP="00101553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</w:p>
    <w:p w:rsidR="002D02A7" w:rsidRDefault="002D02A7" w:rsidP="00101553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</w:p>
    <w:p w:rsidR="002D02A7" w:rsidRDefault="002D02A7" w:rsidP="00101553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790CDF" wp14:editId="42EFBCE0">
                <wp:simplePos x="0" y="0"/>
                <wp:positionH relativeFrom="margin">
                  <wp:align>right</wp:align>
                </wp:positionH>
                <wp:positionV relativeFrom="paragraph">
                  <wp:posOffset>1066165</wp:posOffset>
                </wp:positionV>
                <wp:extent cx="1965960" cy="289560"/>
                <wp:effectExtent l="0" t="0" r="15240" b="15240"/>
                <wp:wrapNone/>
                <wp:docPr id="93" name="Rounded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859F2B" id="Rounded Rectangle 93" o:spid="_x0000_s1026" style="position:absolute;margin-left:103.6pt;margin-top:83.95pt;width:154.8pt;height:22.8pt;z-index:2517186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Pr="002D02A7">
        <w:rPr>
          <w:noProof/>
          <w:sz w:val="28"/>
          <w:szCs w:val="32"/>
        </w:rPr>
        <w:drawing>
          <wp:inline distT="0" distB="0" distL="0" distR="0">
            <wp:extent cx="1981200" cy="1077574"/>
            <wp:effectExtent l="0" t="0" r="0" b="8890"/>
            <wp:docPr id="92" name="Picture 92" descr="P:\Scavenger Hunts &amp; Games\Sign Hunt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:\Scavenger Hunts &amp; Games\Sign Hunt\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7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2A7" w:rsidRDefault="002D02A7" w:rsidP="00101553">
      <w:pPr>
        <w:pBdr>
          <w:bottom w:val="single" w:sz="12" w:space="31" w:color="auto"/>
        </w:pBdr>
        <w:spacing w:after="0"/>
        <w:jc w:val="center"/>
        <w:rPr>
          <w:sz w:val="28"/>
          <w:szCs w:val="32"/>
        </w:rPr>
      </w:pPr>
    </w:p>
    <w:p w:rsidR="00101553" w:rsidRDefault="00741DB1" w:rsidP="00741DB1">
      <w:pPr>
        <w:spacing w:after="0"/>
        <w:jc w:val="center"/>
        <w:rPr>
          <w:sz w:val="28"/>
          <w:szCs w:val="32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307615" wp14:editId="1B2EFEBD">
                <wp:simplePos x="0" y="0"/>
                <wp:positionH relativeFrom="margin">
                  <wp:posOffset>4892040</wp:posOffset>
                </wp:positionH>
                <wp:positionV relativeFrom="paragraph">
                  <wp:posOffset>941705</wp:posOffset>
                </wp:positionV>
                <wp:extent cx="1965960" cy="289560"/>
                <wp:effectExtent l="0" t="0" r="15240" b="1524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2895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138FB3" id="Rounded Rectangle 95" o:spid="_x0000_s1026" style="position:absolute;margin-left:385.2pt;margin-top:74.15pt;width:154.8pt;height:22.8pt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" fillcolor="window" strokecolor="#333f50" strokeweight="1pt">
                <v:stroke joinstyle="miter"/>
                <w10:wrap anchorx="margin"/>
              </v:roundrect>
            </w:pict>
          </mc:Fallback>
        </mc:AlternateContent>
      </w:r>
      <w:r w:rsidR="002D02A7" w:rsidRPr="002D02A7">
        <w:rPr>
          <w:noProof/>
          <w:sz w:val="28"/>
          <w:szCs w:val="32"/>
        </w:rPr>
        <w:drawing>
          <wp:inline distT="0" distB="0" distL="0" distR="0">
            <wp:extent cx="1979930" cy="967740"/>
            <wp:effectExtent l="0" t="0" r="1270" b="3810"/>
            <wp:docPr id="94" name="Picture 94" descr="P:\Scavenger Hunts &amp; Games\Sign Hunt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:\Scavenger Hunts &amp; Games\Sign Hunt\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06" cy="96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2A7" w:rsidRDefault="002D02A7" w:rsidP="003C360D">
      <w:pPr>
        <w:spacing w:after="0"/>
        <w:jc w:val="center"/>
        <w:rPr>
          <w:sz w:val="28"/>
          <w:szCs w:val="32"/>
        </w:rPr>
      </w:pPr>
    </w:p>
    <w:sectPr w:rsidR="002D02A7" w:rsidSect="006A475E">
      <w:type w:val="continuous"/>
      <w:pgSz w:w="12240" w:h="15840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695"/>
    <w:rsid w:val="00023AD4"/>
    <w:rsid w:val="00101553"/>
    <w:rsid w:val="00106E33"/>
    <w:rsid w:val="001A710E"/>
    <w:rsid w:val="001D6562"/>
    <w:rsid w:val="001E713F"/>
    <w:rsid w:val="002D02A7"/>
    <w:rsid w:val="00361FA7"/>
    <w:rsid w:val="003C360D"/>
    <w:rsid w:val="00493695"/>
    <w:rsid w:val="004F2281"/>
    <w:rsid w:val="00691F07"/>
    <w:rsid w:val="006A475E"/>
    <w:rsid w:val="006C3587"/>
    <w:rsid w:val="0072150B"/>
    <w:rsid w:val="00741DB1"/>
    <w:rsid w:val="008A1BB5"/>
    <w:rsid w:val="008B242D"/>
    <w:rsid w:val="009274E6"/>
    <w:rsid w:val="009D61CE"/>
    <w:rsid w:val="00A428F9"/>
    <w:rsid w:val="00A90B00"/>
    <w:rsid w:val="00B07140"/>
    <w:rsid w:val="00B67F74"/>
    <w:rsid w:val="00D70358"/>
    <w:rsid w:val="00E3310A"/>
    <w:rsid w:val="00EE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DEB327-D07E-47EE-B504-B07005FB8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695"/>
  </w:style>
  <w:style w:type="paragraph" w:styleId="Heading1">
    <w:name w:val="heading 1"/>
    <w:basedOn w:val="Normal"/>
    <w:next w:val="Normal"/>
    <w:link w:val="Heading1Char"/>
    <w:uiPriority w:val="9"/>
    <w:qFormat/>
    <w:rsid w:val="00493695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3695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3695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369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3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36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36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36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3695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69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3695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3695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3695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3695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3695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369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369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3695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9369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93695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93695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3695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3695"/>
    <w:rPr>
      <w:color w:val="44546A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493695"/>
    <w:rPr>
      <w:b/>
      <w:bCs/>
    </w:rPr>
  </w:style>
  <w:style w:type="character" w:styleId="Emphasis">
    <w:name w:val="Emphasis"/>
    <w:basedOn w:val="DefaultParagraphFont"/>
    <w:uiPriority w:val="20"/>
    <w:qFormat/>
    <w:rsid w:val="00493695"/>
    <w:rPr>
      <w:i/>
      <w:iCs/>
      <w:color w:val="000000" w:themeColor="text1"/>
    </w:rPr>
  </w:style>
  <w:style w:type="paragraph" w:styleId="NoSpacing">
    <w:name w:val="No Spacing"/>
    <w:uiPriority w:val="1"/>
    <w:qFormat/>
    <w:rsid w:val="0049369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93695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93695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3695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3695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49369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93695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49369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93695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93695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369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5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5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F876F-AB74-4B45-BFD9-9BC17F970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7EAF263A</Template>
  <TotalTime>145</TotalTime>
  <Pages>2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Lippitt</dc:creator>
  <cp:keywords/>
  <dc:description/>
  <cp:lastModifiedBy>Pat</cp:lastModifiedBy>
  <cp:revision>5</cp:revision>
  <cp:lastPrinted>2019-06-12T19:18:00Z</cp:lastPrinted>
  <dcterms:created xsi:type="dcterms:W3CDTF">2018-08-09T17:26:00Z</dcterms:created>
  <dcterms:modified xsi:type="dcterms:W3CDTF">2019-06-12T19:19:00Z</dcterms:modified>
</cp:coreProperties>
</file>